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p w14:paraId="11CC6CF7" w14:textId="70F43108" w:rsidR="007E406A" w:rsidRDefault="00052F3D" w:rsidP="009C438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A6A385" wp14:editId="4115A18E">
                <wp:simplePos x="0" y="0"/>
                <wp:positionH relativeFrom="margin">
                  <wp:posOffset>-464820</wp:posOffset>
                </wp:positionH>
                <wp:positionV relativeFrom="margin">
                  <wp:posOffset>2156460</wp:posOffset>
                </wp:positionV>
                <wp:extent cx="3314700" cy="6544310"/>
                <wp:effectExtent l="0" t="0" r="0" b="8890"/>
                <wp:wrapNone/>
                <wp:docPr id="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654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A2B52" w14:textId="1A4C3749" w:rsidR="00E1145D" w:rsidRDefault="00E1145D" w:rsidP="00D71D37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78F1A7AF" wp14:editId="5D811356">
                                  <wp:extent cx="2529298" cy="1718310"/>
                                  <wp:effectExtent l="0" t="0" r="4445" b="0"/>
                                  <wp:docPr id="62" name="Picture 62" descr="A group of children standing in front of a 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mysterious tadpol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099" cy="1727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BB894" w14:textId="3BCFBC5C" w:rsidR="00E1145D" w:rsidRPr="00E1145D" w:rsidRDefault="00696250" w:rsidP="00E1145D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This week we will </w:t>
                            </w:r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be reading Story 26, “The Mysterious Tadpole.”  The students will be reviewing what a fantasy story is and its characteristics.  Also, we will be reviewing story structure, making conclusions, and multiple-meaning words.  Students will be spelling words with </w:t>
                            </w:r>
                            <w:proofErr w:type="spellStart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>oo</w:t>
                            </w:r>
                            <w:proofErr w:type="spellEnd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>ew</w:t>
                            </w:r>
                            <w:proofErr w:type="spellEnd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>ue</w:t>
                            </w:r>
                            <w:proofErr w:type="spellEnd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, and </w:t>
                            </w:r>
                            <w:proofErr w:type="spellStart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>ou</w:t>
                            </w:r>
                            <w:proofErr w:type="spellEnd"/>
                            <w:r w:rsidR="00E1145D"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.  In Grammar, the students will be reviewing what a contraction is and the two words which make up a contraction.  </w:t>
                            </w:r>
                          </w:p>
                          <w:p w14:paraId="1D2D0EED" w14:textId="01383A43" w:rsidR="00E1145D" w:rsidRPr="00E1145D" w:rsidRDefault="00E1145D" w:rsidP="00E1145D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8"/>
                                <w:u w:val="single"/>
                              </w:rPr>
                              <w:t xml:space="preserve">High-Frequency Words:  </w:t>
                            </w:r>
                            <w:r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again, ago, alone, </w:t>
                            </w:r>
                            <w:proofErr w:type="gramStart"/>
                            <w:r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>don’t</w:t>
                            </w:r>
                            <w:proofErr w:type="gramEnd"/>
                            <w:r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, every, follow, goes, head, now, won’t </w:t>
                            </w:r>
                          </w:p>
                          <w:p w14:paraId="290A5073" w14:textId="47BCADA2" w:rsidR="00E1145D" w:rsidRPr="00E1145D" w:rsidRDefault="00E1145D" w:rsidP="00E1145D">
                            <w:pPr>
                              <w:pStyle w:val="BodyText"/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8"/>
                                <w:u w:val="single"/>
                              </w:rPr>
                              <w:t xml:space="preserve">Vocabulary Words:  </w:t>
                            </w:r>
                            <w:r w:rsidRPr="00E1145D">
                              <w:rPr>
                                <w:rFonts w:ascii="Comic Sans MS" w:hAnsi="Comic Sans MS"/>
                                <w:sz w:val="22"/>
                                <w:szCs w:val="28"/>
                              </w:rPr>
                              <w:t xml:space="preserve">ordinary, control, cage, upset, sensible, confused, training, suspiciously </w:t>
                            </w:r>
                          </w:p>
                          <w:p w14:paraId="34AC6334" w14:textId="09557730" w:rsidR="00696250" w:rsidRPr="00E1145D" w:rsidRDefault="00696250" w:rsidP="00D71D37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  <w:t xml:space="preserve">Reading Test: </w:t>
                            </w:r>
                            <w:r w:rsidRPr="00E1145D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>Friday, April 25</w:t>
                            </w:r>
                            <w:r w:rsidRPr="00E1145D">
                              <w:rPr>
                                <w:rFonts w:ascii="Comic Sans MS" w:hAnsi="Comic Sans MS"/>
                                <w:sz w:val="24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1145D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0070FB1A" w14:textId="0CB83A46" w:rsidR="00696250" w:rsidRPr="00D84558" w:rsidRDefault="00E1145D" w:rsidP="00530FE2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056D7" wp14:editId="52D83544">
                                  <wp:extent cx="1680198" cy="1191260"/>
                                  <wp:effectExtent l="0" t="0" r="0" b="8890"/>
                                  <wp:docPr id="65" name="Picture 65" descr="Tadpole Stock Illustrations – 1,752 Tadpole Stock Illustrations, Vectors &amp; 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adpole Stock Illustrations – 1,752 Tadpole Stock Illustrations, Vectors &amp; 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522" cy="1206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CAAF7" w14:textId="1CC19237" w:rsidR="00696250" w:rsidRPr="00D84558" w:rsidRDefault="00696250" w:rsidP="008A0B7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</w:p>
                          <w:p w14:paraId="26A7F87E" w14:textId="02F66A08" w:rsidR="00696250" w:rsidRPr="001A0E5C" w:rsidRDefault="00696250" w:rsidP="00513F47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</w:p>
                          <w:p w14:paraId="2DDA8715" w14:textId="2E87C5A4" w:rsidR="00696250" w:rsidRPr="00AE44B3" w:rsidRDefault="00696250" w:rsidP="00513F47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  <w:p w14:paraId="752AD901" w14:textId="281BECB3" w:rsidR="00696250" w:rsidRDefault="00696250" w:rsidP="00167FD9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4C2CD754" w14:textId="38EE1865" w:rsidR="00696250" w:rsidRPr="00167FD9" w:rsidRDefault="00696250" w:rsidP="00167FD9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693BC8DF" w14:textId="7F375C1A" w:rsidR="00696250" w:rsidRDefault="00696250" w:rsidP="00144DA3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00E035A" w14:textId="767F64B5" w:rsidR="00696250" w:rsidRPr="008A78EA" w:rsidRDefault="00696250" w:rsidP="008A78E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BA0E874" wp14:editId="77028F84">
                                      <wp:extent cx="5954395" cy="3966210"/>
                                      <wp:effectExtent l="0" t="0" r="0" b="0"/>
                                      <wp:docPr id="5" name="AutoShap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5954395" cy="3966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4F97824" id="AutoShape 5" o:spid="_x0000_s1026" style="width:468.85pt;height:3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54A35661" w14:textId="77777777" w:rsidR="00696250" w:rsidRPr="00905B55" w:rsidRDefault="00696250" w:rsidP="008A78EA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848B1F1" wp14:editId="57DF2F1C">
                                      <wp:extent cx="2860040" cy="2860040"/>
                                      <wp:effectExtent l="0" t="0" r="0" b="0"/>
                                      <wp:docPr id="4" name="AutoShap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2860040" cy="2860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1C5A39E" id="AutoShape 7" o:spid="_x0000_s1026" style="width:225.2pt;height:2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1935BA68" w14:textId="77777777" w:rsidR="00696250" w:rsidRDefault="00696250" w:rsidP="007C5D41">
                            <w:pPr>
                              <w:pStyle w:val="BodyText"/>
                              <w:jc w:val="center"/>
                            </w:pPr>
                          </w:p>
                          <w:p w14:paraId="3D3CE23A" w14:textId="77777777" w:rsidR="00696250" w:rsidRPr="00136015" w:rsidRDefault="00696250" w:rsidP="00F70CC2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6A38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6.6pt;margin-top:169.8pt;width:261pt;height:515.3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" filled="f" stroked="f">
                <v:textbox inset="0,0,0,0">
                  <w:txbxContent>
                    <w:p w14:paraId="259A2B52" w14:textId="1A4C3749" w:rsidR="00E1145D" w:rsidRDefault="00E1145D" w:rsidP="00D71D37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78F1A7AF" wp14:editId="5D811356">
                            <wp:extent cx="2529298" cy="1718310"/>
                            <wp:effectExtent l="0" t="0" r="4445" b="0"/>
                            <wp:docPr id="62" name="Picture 62" descr="A group of children standing in front of a 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mysterious tadpol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099" cy="1727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0BB894" w14:textId="3BCFBC5C" w:rsidR="00E1145D" w:rsidRPr="00E1145D" w:rsidRDefault="00696250" w:rsidP="00E1145D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2"/>
                          <w:szCs w:val="28"/>
                        </w:rPr>
                      </w:pPr>
                      <w:r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This week we will </w:t>
                      </w:r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be reading Story 26, “The Mysterious Tadpole.”  The students will be reviewing what a fantasy story is and its characteristics.  Also, we will be reviewing story structure, making conclusions, and multiple-meaning words.  Students will be spelling words with </w:t>
                      </w:r>
                      <w:proofErr w:type="spellStart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>oo</w:t>
                      </w:r>
                      <w:proofErr w:type="spellEnd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, </w:t>
                      </w:r>
                      <w:proofErr w:type="spellStart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>ew</w:t>
                      </w:r>
                      <w:proofErr w:type="spellEnd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, </w:t>
                      </w:r>
                      <w:proofErr w:type="spellStart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>ue</w:t>
                      </w:r>
                      <w:proofErr w:type="spellEnd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, and </w:t>
                      </w:r>
                      <w:proofErr w:type="spellStart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>ou</w:t>
                      </w:r>
                      <w:proofErr w:type="spellEnd"/>
                      <w:r w:rsidR="00E1145D"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.  In Grammar, the students will be reviewing what a contraction is and the two words which make up a contraction.  </w:t>
                      </w:r>
                    </w:p>
                    <w:p w14:paraId="1D2D0EED" w14:textId="01383A43" w:rsidR="00E1145D" w:rsidRPr="00E1145D" w:rsidRDefault="00E1145D" w:rsidP="00E1145D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8"/>
                        </w:rPr>
                      </w:pPr>
                      <w:r w:rsidRPr="00E1145D">
                        <w:rPr>
                          <w:rFonts w:ascii="Comic Sans MS" w:hAnsi="Comic Sans MS"/>
                          <w:b/>
                          <w:bCs/>
                          <w:sz w:val="22"/>
                          <w:szCs w:val="28"/>
                          <w:u w:val="single"/>
                        </w:rPr>
                        <w:t xml:space="preserve">High-Frequency Words:  </w:t>
                      </w:r>
                      <w:r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again, ago, alone, </w:t>
                      </w:r>
                      <w:proofErr w:type="gramStart"/>
                      <w:r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>don’t</w:t>
                      </w:r>
                      <w:proofErr w:type="gramEnd"/>
                      <w:r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, every, follow, goes, head, now, won’t </w:t>
                      </w:r>
                    </w:p>
                    <w:p w14:paraId="290A5073" w14:textId="47BCADA2" w:rsidR="00E1145D" w:rsidRPr="00E1145D" w:rsidRDefault="00E1145D" w:rsidP="00E1145D">
                      <w:pPr>
                        <w:pStyle w:val="BodyText"/>
                        <w:rPr>
                          <w:rFonts w:ascii="Comic Sans MS" w:hAnsi="Comic Sans MS"/>
                          <w:sz w:val="22"/>
                          <w:szCs w:val="28"/>
                        </w:rPr>
                      </w:pPr>
                      <w:r w:rsidRPr="00E1145D">
                        <w:rPr>
                          <w:rFonts w:ascii="Comic Sans MS" w:hAnsi="Comic Sans MS"/>
                          <w:b/>
                          <w:bCs/>
                          <w:sz w:val="22"/>
                          <w:szCs w:val="28"/>
                          <w:u w:val="single"/>
                        </w:rPr>
                        <w:t xml:space="preserve">Vocabulary Words:  </w:t>
                      </w:r>
                      <w:r w:rsidRPr="00E1145D">
                        <w:rPr>
                          <w:rFonts w:ascii="Comic Sans MS" w:hAnsi="Comic Sans MS"/>
                          <w:sz w:val="22"/>
                          <w:szCs w:val="28"/>
                        </w:rPr>
                        <w:t xml:space="preserve">ordinary, control, cage, upset, sensible, confused, training, suspiciously </w:t>
                      </w:r>
                    </w:p>
                    <w:p w14:paraId="34AC6334" w14:textId="09557730" w:rsidR="00696250" w:rsidRPr="00E1145D" w:rsidRDefault="00696250" w:rsidP="00D71D37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 w:rsidRPr="00E1145D">
                        <w:rPr>
                          <w:rFonts w:ascii="Comic Sans MS" w:hAnsi="Comic Sans MS"/>
                          <w:b/>
                          <w:bCs/>
                          <w:sz w:val="24"/>
                          <w:szCs w:val="32"/>
                          <w:u w:val="single"/>
                        </w:rPr>
                        <w:t xml:space="preserve">Reading Test: </w:t>
                      </w:r>
                      <w:r w:rsidRPr="00E1145D">
                        <w:rPr>
                          <w:rFonts w:ascii="Comic Sans MS" w:hAnsi="Comic Sans MS"/>
                          <w:sz w:val="24"/>
                          <w:szCs w:val="32"/>
                        </w:rPr>
                        <w:t>Friday, April 25</w:t>
                      </w:r>
                      <w:r w:rsidRPr="00E1145D">
                        <w:rPr>
                          <w:rFonts w:ascii="Comic Sans MS" w:hAnsi="Comic Sans MS"/>
                          <w:sz w:val="24"/>
                          <w:szCs w:val="32"/>
                          <w:vertAlign w:val="superscript"/>
                        </w:rPr>
                        <w:t>th</w:t>
                      </w:r>
                      <w:r w:rsidRPr="00E1145D">
                        <w:rPr>
                          <w:rFonts w:ascii="Comic Sans MS" w:hAnsi="Comic Sans MS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0070FB1A" w14:textId="0CB83A46" w:rsidR="00696250" w:rsidRPr="00D84558" w:rsidRDefault="00E1145D" w:rsidP="00530FE2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A056D7" wp14:editId="52D83544">
                            <wp:extent cx="1680198" cy="1191260"/>
                            <wp:effectExtent l="0" t="0" r="0" b="8890"/>
                            <wp:docPr id="65" name="Picture 65" descr="Tadpole Stock Illustrations – 1,752 Tadpole Stock Illustrations, Vectors &amp; 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adpole Stock Illustrations – 1,752 Tadpole Stock Illustrations, Vectors &amp; 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522" cy="1206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CAAF7" w14:textId="1CC19237" w:rsidR="00696250" w:rsidRPr="00D84558" w:rsidRDefault="00696250" w:rsidP="008A0B73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</w:p>
                    <w:p w14:paraId="26A7F87E" w14:textId="02F66A08" w:rsidR="00696250" w:rsidRPr="001A0E5C" w:rsidRDefault="00696250" w:rsidP="00513F47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</w:p>
                    <w:p w14:paraId="2DDA8715" w14:textId="2E87C5A4" w:rsidR="00696250" w:rsidRPr="00AE44B3" w:rsidRDefault="00696250" w:rsidP="00513F47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36"/>
                        </w:rPr>
                      </w:pPr>
                    </w:p>
                    <w:p w14:paraId="752AD901" w14:textId="281BECB3" w:rsidR="00696250" w:rsidRDefault="00696250" w:rsidP="00167FD9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4C2CD754" w14:textId="38EE1865" w:rsidR="00696250" w:rsidRPr="00167FD9" w:rsidRDefault="00696250" w:rsidP="00167FD9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693BC8DF" w14:textId="7F375C1A" w:rsidR="00696250" w:rsidRDefault="00696250" w:rsidP="00144DA3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200E035A" w14:textId="767F64B5" w:rsidR="00696250" w:rsidRPr="008A78EA" w:rsidRDefault="00696250" w:rsidP="008A78EA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4BA0E874" wp14:editId="77028F84">
                                <wp:extent cx="5954395" cy="3966210"/>
                                <wp:effectExtent l="0" t="0" r="0" b="0"/>
                                <wp:docPr id="5" name="AutoShap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5954395" cy="3966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64E7203" id="AutoShape 5" o:spid="_x0000_s1026" style="width:468.85pt;height:3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54A35661" w14:textId="77777777" w:rsidR="00696250" w:rsidRPr="00905B55" w:rsidRDefault="00696250" w:rsidP="008A78EA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3848B1F1" wp14:editId="57DF2F1C">
                                <wp:extent cx="2860040" cy="2860040"/>
                                <wp:effectExtent l="0" t="0" r="0" b="0"/>
                                <wp:docPr id="4" name="AutoShap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860040" cy="2860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79E0FB1" id="AutoShape 7" o:spid="_x0000_s1026" style="width:225.2pt;height:2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1935BA68" w14:textId="77777777" w:rsidR="00696250" w:rsidRDefault="00696250" w:rsidP="007C5D41">
                      <w:pPr>
                        <w:pStyle w:val="BodyText"/>
                        <w:jc w:val="center"/>
                      </w:pPr>
                    </w:p>
                    <w:p w14:paraId="3D3CE23A" w14:textId="77777777" w:rsidR="00696250" w:rsidRPr="00136015" w:rsidRDefault="00696250" w:rsidP="00F70CC2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5DBA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B9DAEA1" wp14:editId="7D686671">
                <wp:simplePos x="0" y="0"/>
                <wp:positionH relativeFrom="column">
                  <wp:posOffset>876300</wp:posOffset>
                </wp:positionH>
                <wp:positionV relativeFrom="paragraph">
                  <wp:posOffset>-99060</wp:posOffset>
                </wp:positionV>
                <wp:extent cx="1958340" cy="807720"/>
                <wp:effectExtent l="0" t="0" r="22860" b="1143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E67B5" w14:textId="46E7F1B2" w:rsidR="00696250" w:rsidRPr="00EF465B" w:rsidRDefault="00696250" w:rsidP="00696250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00976" wp14:editId="0F9475DC">
                                  <wp:extent cx="1539240" cy="732155"/>
                                  <wp:effectExtent l="0" t="0" r="3810" b="0"/>
                                  <wp:docPr id="2" name="Picture 2" descr="Spring Clip Art - Spring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ring Clip Art - Spring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892" cy="752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AEA1" id="Text Box 40" o:spid="_x0000_s1027" type="#_x0000_t202" style="position:absolute;margin-left:69pt;margin-top:-7.8pt;width:154.2pt;height:63.6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" fillcolor="white [3201]" strokeweight=".5pt">
                <v:textbox>
                  <w:txbxContent>
                    <w:p w14:paraId="760E67B5" w14:textId="46E7F1B2" w:rsidR="00696250" w:rsidRPr="00EF465B" w:rsidRDefault="00696250" w:rsidP="00696250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00976" wp14:editId="0F9475DC">
                            <wp:extent cx="1539240" cy="732155"/>
                            <wp:effectExtent l="0" t="0" r="3810" b="0"/>
                            <wp:docPr id="2" name="Picture 2" descr="Spring Clip Art - Spring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ring Clip Art - Spring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892" cy="752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4581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79681B1" wp14:editId="633517C5">
                <wp:simplePos x="0" y="0"/>
                <wp:positionH relativeFrom="page">
                  <wp:posOffset>4389120</wp:posOffset>
                </wp:positionH>
                <wp:positionV relativeFrom="page">
                  <wp:posOffset>5943601</wp:posOffset>
                </wp:positionV>
                <wp:extent cx="2834640" cy="327660"/>
                <wp:effectExtent l="0" t="0" r="3810" b="15240"/>
                <wp:wrapNone/>
                <wp:docPr id="4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836C0" w14:textId="768FE1FB" w:rsidR="00696250" w:rsidRPr="00866ED5" w:rsidRDefault="00696250" w:rsidP="0072317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40"/>
                                <w:szCs w:val="40"/>
                              </w:rPr>
                              <w:t>Science/Social Studies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81B1" id="Text Box 58" o:spid="_x0000_s1028" type="#_x0000_t202" style="position:absolute;margin-left:345.6pt;margin-top:468pt;width:223.2pt;height:25.8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" filled="f" stroked="f">
                <v:textbox inset="0,0,0,0">
                  <w:txbxContent>
                    <w:p w14:paraId="15C836C0" w14:textId="768FE1FB" w:rsidR="00696250" w:rsidRPr="00866ED5" w:rsidRDefault="00696250" w:rsidP="0072317C">
                      <w:pPr>
                        <w:shd w:val="clear" w:color="auto" w:fill="FFFFFF" w:themeFill="background1"/>
                        <w:jc w:val="center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40"/>
                          <w:szCs w:val="40"/>
                        </w:rPr>
                        <w:t>Science/Social Studies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1" allowOverlap="1" wp14:anchorId="37B3E75E" wp14:editId="0BBFD778">
                <wp:simplePos x="0" y="0"/>
                <wp:positionH relativeFrom="character">
                  <wp:posOffset>-1143000</wp:posOffset>
                </wp:positionH>
                <wp:positionV relativeFrom="line">
                  <wp:posOffset>-685800</wp:posOffset>
                </wp:positionV>
                <wp:extent cx="3529965" cy="2604770"/>
                <wp:effectExtent l="0" t="0" r="0" b="5080"/>
                <wp:wrapNone/>
                <wp:docPr id="6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9965" cy="260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42F0D" id="AutoShape 3" o:spid="_x0000_s1026" style="position:absolute;margin-left:-90pt;margin-top:-54pt;width:277.95pt;height:205.1pt;z-index:25163212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  <w:r w:rsidR="0016690D">
        <w:rPr>
          <w:noProof/>
        </w:rPr>
        <w:t xml:space="preserve"> </w:t>
      </w:r>
    </w:p>
    <w:p w14:paraId="755935CD" w14:textId="2F1B0DBD" w:rsidR="00C77775" w:rsidRPr="00C77775" w:rsidRDefault="00A25DF9" w:rsidP="00C777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F317BB" wp14:editId="2DCAFB13">
                <wp:simplePos x="0" y="0"/>
                <wp:positionH relativeFrom="margin">
                  <wp:posOffset>3040380</wp:posOffset>
                </wp:positionH>
                <wp:positionV relativeFrom="margin">
                  <wp:align>bottom</wp:align>
                </wp:positionV>
                <wp:extent cx="3238500" cy="3116580"/>
                <wp:effectExtent l="0" t="0" r="0" b="7620"/>
                <wp:wrapNone/>
                <wp:docPr id="6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11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55762" w14:textId="67D42582" w:rsidR="00696250" w:rsidRDefault="00696250" w:rsidP="0022182D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In Science, we will be conti</w:t>
                            </w:r>
                            <w:r w:rsidR="003F0B71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nuing </w:t>
                            </w: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to work on our Animal Research projects we started before Spring/Easter Break.  Also, we will be reviewing what we learned about habitats by completing cause/effect and sorting activities.  Also, we will be reviewing the vocabulary that we learned. </w:t>
                            </w:r>
                          </w:p>
                          <w:p w14:paraId="5F541AFF" w14:textId="60E787F2" w:rsidR="00696250" w:rsidRDefault="00696250" w:rsidP="0022182D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73BB6" wp14:editId="2CDAA927">
                                  <wp:extent cx="1507531" cy="434340"/>
                                  <wp:effectExtent l="0" t="0" r="0" b="3810"/>
                                  <wp:docPr id="3" name="Picture 3" descr="animal habitat clipart #2423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nimal habitat clipart #24234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61" cy="45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928DDD" w14:textId="77777777" w:rsidR="00696250" w:rsidRDefault="00696250" w:rsidP="00696250">
                            <w:pPr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</w:p>
                          <w:p w14:paraId="6F9EEEB1" w14:textId="77777777" w:rsidR="003F0B71" w:rsidRDefault="00696250" w:rsidP="00247741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In Social Studies, we will be continuing to learn about</w:t>
                            </w:r>
                            <w:r w:rsidR="003F0B71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how our government works.  Students will be learning why rules exist and what happens when you do not follow those rules. </w:t>
                            </w:r>
                          </w:p>
                          <w:p w14:paraId="7A2E9544" w14:textId="1620490B" w:rsidR="00696250" w:rsidRDefault="003F0B71" w:rsidP="00247741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</w:t>
                            </w:r>
                            <w:r w:rsidR="00696250"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CB16A" wp14:editId="7D69C5F9">
                                  <wp:extent cx="1219200" cy="655320"/>
                                  <wp:effectExtent l="0" t="0" r="0" b="0"/>
                                  <wp:docPr id="25" name="Picture 25" descr="Boy With List Of Rules Stock Clipart | Royalty-Free | Free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y With List Of Rules Stock Clipart | Royalty-Free | Free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075" cy="690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1D430" w14:textId="7BD81D31" w:rsidR="00696250" w:rsidRPr="00247741" w:rsidRDefault="00696250" w:rsidP="00247741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</w:p>
                          <w:p w14:paraId="3EB7F111" w14:textId="05711D17" w:rsidR="00696250" w:rsidRPr="00555EEC" w:rsidRDefault="00696250" w:rsidP="00FD14E1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6994920" w14:textId="07B165C9" w:rsidR="00696250" w:rsidRDefault="00696250" w:rsidP="00C142A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 w:cs="Arial"/>
                                <w:color w:val="082A3D"/>
                                <w:sz w:val="20"/>
                              </w:rPr>
                            </w:pPr>
                          </w:p>
                          <w:p w14:paraId="4118C073" w14:textId="3094AC08" w:rsidR="00696250" w:rsidRDefault="00696250" w:rsidP="00AB4FAF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3CB23DFE" w14:textId="0C455842" w:rsidR="00696250" w:rsidRPr="00C142A9" w:rsidRDefault="00696250" w:rsidP="00C142A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635B86FE" w14:textId="6955CE8B" w:rsidR="00696250" w:rsidRDefault="00696250" w:rsidP="00F810D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40FEC562" w14:textId="77777777" w:rsidR="00696250" w:rsidRPr="00A529AD" w:rsidRDefault="00696250" w:rsidP="00A529AD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 w:cs="Arial"/>
                                <w:color w:val="082A3D"/>
                                <w:szCs w:val="24"/>
                              </w:rPr>
                            </w:pPr>
                          </w:p>
                          <w:p w14:paraId="07BF55B5" w14:textId="0BF8A614" w:rsidR="00696250" w:rsidRDefault="00696250" w:rsidP="00F35392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A620EB1" w14:textId="77777777" w:rsidR="00696250" w:rsidRPr="0089056D" w:rsidRDefault="00696250" w:rsidP="0089056D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F317BB"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9" type="#_x0000_t202" style="position:absolute;margin-left:239.4pt;margin-top:0;width:255pt;height:245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" filled="f" stroked="f">
                <v:textbox inset="0,0,0,0">
                  <w:txbxContent>
                    <w:p w14:paraId="7BF55762" w14:textId="67D42582" w:rsidR="00696250" w:rsidRDefault="00696250" w:rsidP="0022182D">
                      <w:pPr>
                        <w:jc w:val="center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In Science, we will be conti</w:t>
                      </w:r>
                      <w:r w:rsidR="003F0B71">
                        <w:rPr>
                          <w:rFonts w:ascii="Comic Sans MS" w:hAnsi="Comic Sans MS" w:cstheme="majorHAnsi"/>
                          <w:sz w:val="20"/>
                        </w:rPr>
                        <w:t xml:space="preserve">nuing </w:t>
                      </w: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to work on our Animal Research projects we started before Spring/Easter Break.  Also, we will be reviewing what we learned about habitats by completing cause/effect and sorting activities.  Also, we will be reviewing the vocabulary that we learned. </w:t>
                      </w:r>
                    </w:p>
                    <w:p w14:paraId="5F541AFF" w14:textId="60E787F2" w:rsidR="00696250" w:rsidRDefault="00696250" w:rsidP="0022182D">
                      <w:pPr>
                        <w:jc w:val="center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573BB6" wp14:editId="2CDAA927">
                            <wp:extent cx="1507531" cy="434340"/>
                            <wp:effectExtent l="0" t="0" r="0" b="3810"/>
                            <wp:docPr id="3" name="Picture 3" descr="animal habitat clipart #2423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nimal habitat clipart #24234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61" cy="45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928DDD" w14:textId="77777777" w:rsidR="00696250" w:rsidRDefault="00696250" w:rsidP="00696250">
                      <w:pPr>
                        <w:rPr>
                          <w:rFonts w:ascii="Comic Sans MS" w:hAnsi="Comic Sans MS" w:cstheme="majorHAnsi"/>
                          <w:sz w:val="20"/>
                        </w:rPr>
                      </w:pPr>
                    </w:p>
                    <w:p w14:paraId="6F9EEEB1" w14:textId="77777777" w:rsidR="003F0B71" w:rsidRDefault="00696250" w:rsidP="00247741">
                      <w:pPr>
                        <w:jc w:val="center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In Social Studies, we will be continuing to learn about</w:t>
                      </w:r>
                      <w:r w:rsidR="003F0B71">
                        <w:rPr>
                          <w:rFonts w:ascii="Comic Sans MS" w:hAnsi="Comic Sans MS" w:cstheme="majorHAnsi"/>
                          <w:sz w:val="20"/>
                        </w:rPr>
                        <w:t xml:space="preserve"> how our government works.  Students will be learning why rules exist and what happens when you do not follow those rules. </w:t>
                      </w:r>
                    </w:p>
                    <w:p w14:paraId="7A2E9544" w14:textId="1620490B" w:rsidR="00696250" w:rsidRDefault="003F0B71" w:rsidP="00247741">
                      <w:pPr>
                        <w:jc w:val="center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 </w:t>
                      </w:r>
                      <w:r w:rsidR="00696250">
                        <w:rPr>
                          <w:rFonts w:ascii="Comic Sans MS" w:hAnsi="Comic Sans MS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0CB16A" wp14:editId="7D69C5F9">
                            <wp:extent cx="1219200" cy="655320"/>
                            <wp:effectExtent l="0" t="0" r="0" b="0"/>
                            <wp:docPr id="25" name="Picture 25" descr="Boy With List Of Rules Stock Clipart | Royalty-Free | Free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y With List Of Rules Stock Clipart | Royalty-Free | Free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075" cy="690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E1D430" w14:textId="7BD81D31" w:rsidR="00696250" w:rsidRPr="00247741" w:rsidRDefault="00696250" w:rsidP="00247741">
                      <w:pPr>
                        <w:jc w:val="center"/>
                        <w:rPr>
                          <w:rFonts w:ascii="Comic Sans MS" w:hAnsi="Comic Sans MS" w:cstheme="majorHAnsi"/>
                          <w:sz w:val="20"/>
                        </w:rPr>
                      </w:pPr>
                    </w:p>
                    <w:p w14:paraId="3EB7F111" w14:textId="05711D17" w:rsidR="00696250" w:rsidRPr="00555EEC" w:rsidRDefault="00696250" w:rsidP="00FD14E1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6994920" w14:textId="07B165C9" w:rsidR="00696250" w:rsidRDefault="00696250" w:rsidP="00C142A9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Comic Sans MS" w:hAnsi="Comic Sans MS" w:cs="Arial"/>
                          <w:color w:val="082A3D"/>
                          <w:sz w:val="20"/>
                        </w:rPr>
                      </w:pPr>
                    </w:p>
                    <w:p w14:paraId="4118C073" w14:textId="3094AC08" w:rsidR="00696250" w:rsidRDefault="00696250" w:rsidP="00AB4FAF">
                      <w:pPr>
                        <w:rPr>
                          <w:rFonts w:ascii="Comic Sans MS" w:hAnsi="Comic Sans MS" w:cs="Arial"/>
                          <w:b/>
                          <w:bCs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3CB23DFE" w14:textId="0C455842" w:rsidR="00696250" w:rsidRPr="00C142A9" w:rsidRDefault="00696250" w:rsidP="00C142A9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635B86FE" w14:textId="6955CE8B" w:rsidR="00696250" w:rsidRDefault="00696250" w:rsidP="00F810D9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</w:pPr>
                    </w:p>
                    <w:p w14:paraId="40FEC562" w14:textId="77777777" w:rsidR="00696250" w:rsidRPr="00A529AD" w:rsidRDefault="00696250" w:rsidP="00A529AD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Comic Sans MS" w:hAnsi="Comic Sans MS" w:cs="Arial"/>
                          <w:color w:val="082A3D"/>
                          <w:szCs w:val="24"/>
                        </w:rPr>
                      </w:pPr>
                    </w:p>
                    <w:p w14:paraId="07BF55B5" w14:textId="0BF8A614" w:rsidR="00696250" w:rsidRDefault="00696250" w:rsidP="00F35392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7A620EB1" w14:textId="77777777" w:rsidR="00696250" w:rsidRPr="0089056D" w:rsidRDefault="00696250" w:rsidP="0089056D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0E077ED" wp14:editId="3CD4EB6B">
                <wp:simplePos x="0" y="0"/>
                <wp:positionH relativeFrom="page">
                  <wp:posOffset>5486400</wp:posOffset>
                </wp:positionH>
                <wp:positionV relativeFrom="page">
                  <wp:posOffset>457200</wp:posOffset>
                </wp:positionV>
                <wp:extent cx="1499235" cy="1028700"/>
                <wp:effectExtent l="0" t="0" r="5715" b="0"/>
                <wp:wrapNone/>
                <wp:docPr id="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0D197" w14:textId="77777777" w:rsidR="00696250" w:rsidRPr="009638DB" w:rsidRDefault="00696250" w:rsidP="008F5648">
                            <w:pPr>
                              <w:pStyle w:val="VolumeandIssue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  <w:t>Highlands Elementary School</w:t>
                            </w:r>
                          </w:p>
                          <w:p w14:paraId="1DE569A5" w14:textId="77777777" w:rsidR="00696250" w:rsidRPr="002507F3" w:rsidRDefault="00696250" w:rsidP="002507F3">
                            <w:pPr>
                              <w:pStyle w:val="VolumeandIssue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A217759" w14:textId="350984E7" w:rsidR="00696250" w:rsidRPr="001B32F2" w:rsidRDefault="00696250" w:rsidP="00484B06">
                            <w:pPr>
                              <w:pStyle w:val="VolumeandIssue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  <w:t>Week of April 21</w:t>
                            </w:r>
                            <w:r w:rsidRPr="00696250"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  <w:t>-25</w:t>
                            </w:r>
                            <w:r w:rsidRPr="00696250"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  <w:t>,2025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077ED" id="Text Box 283" o:spid="_x0000_s1030" type="#_x0000_t202" style="position:absolute;margin-left:6in;margin-top:36pt;width:118.05pt;height:8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" filled="f" stroked="f">
                <v:textbox inset="0,0,0,0">
                  <w:txbxContent>
                    <w:p w14:paraId="5A30D197" w14:textId="77777777" w:rsidR="00696250" w:rsidRPr="009638DB" w:rsidRDefault="00696250" w:rsidP="008F5648">
                      <w:pPr>
                        <w:pStyle w:val="VolumeandIssue"/>
                        <w:jc w:val="center"/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  <w:t>Highlands Elementary School</w:t>
                      </w:r>
                    </w:p>
                    <w:p w14:paraId="1DE569A5" w14:textId="77777777" w:rsidR="00696250" w:rsidRPr="002507F3" w:rsidRDefault="00696250" w:rsidP="002507F3">
                      <w:pPr>
                        <w:pStyle w:val="VolumeandIssue"/>
                        <w:jc w:val="center"/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</w:pPr>
                    </w:p>
                    <w:p w14:paraId="4A217759" w14:textId="350984E7" w:rsidR="00696250" w:rsidRPr="001B32F2" w:rsidRDefault="00696250" w:rsidP="00484B06">
                      <w:pPr>
                        <w:pStyle w:val="VolumeandIssue"/>
                        <w:jc w:val="center"/>
                      </w:pPr>
                      <w:r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  <w:t>Week of April 21</w:t>
                      </w:r>
                      <w:r w:rsidRPr="00696250"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  <w:t>-25</w:t>
                      </w:r>
                      <w:r w:rsidRPr="00696250"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  <w:t>,2025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C6B206A" wp14:editId="09E25498">
                <wp:simplePos x="0" y="0"/>
                <wp:positionH relativeFrom="page">
                  <wp:posOffset>4178300</wp:posOffset>
                </wp:positionH>
                <wp:positionV relativeFrom="page">
                  <wp:posOffset>2679700</wp:posOffset>
                </wp:positionV>
                <wp:extent cx="3009265" cy="3380740"/>
                <wp:effectExtent l="0" t="0" r="635" b="10160"/>
                <wp:wrapNone/>
                <wp:docPr id="61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338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1905A" w14:textId="49BB9BAB" w:rsidR="00696250" w:rsidRDefault="00696250" w:rsidP="00A25DF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D2BE1AC" w14:textId="7A3D1A28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71D37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This week in Math, we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will be reviewing concepts previously taught.  On Wednesday, we will be adding by decomposition.  Also, we will be practicing previous concepts on 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Innovamat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App.  </w:t>
                            </w:r>
                          </w:p>
                          <w:p w14:paraId="15216379" w14:textId="3CF1E502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26EB6594" w14:textId="58F7B5CE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68BCF" wp14:editId="1F7FCF86">
                                  <wp:extent cx="2095500" cy="1666875"/>
                                  <wp:effectExtent l="0" t="0" r="0" b="9525"/>
                                  <wp:docPr id="6" name="Picture 6" descr="School book, math textbook for education. Retro style outline clip art.  Hand drawn vector illustration isolated on white background. 33136172  Vector Art at Vecteez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hool book, math textbook for education. Retro style outline clip art.  Hand drawn vector illustration isolated on white background. 33136172  Vector Art at Vecteez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363" cy="169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1383A" w14:textId="6D96FCD5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546E69A5" w14:textId="4D7A2342" w:rsidR="00696250" w:rsidRPr="00D71D37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0401BBAB" w14:textId="2583F86E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52DE5A8B" w14:textId="37446462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55CBCDEE" w14:textId="77777777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E2D93FA" w14:textId="4592CC1D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BAD5CC3" w14:textId="036B5EB0" w:rsidR="00696250" w:rsidRPr="002129B4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8DE3B6D" w14:textId="1FF8B78C" w:rsidR="00696250" w:rsidRDefault="00696250" w:rsidP="0087528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86BD63E" w14:textId="1C06E357" w:rsidR="00696250" w:rsidRDefault="00696250" w:rsidP="008B10B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F4C39C6" w14:textId="603CDEF8" w:rsidR="00696250" w:rsidRDefault="00696250" w:rsidP="003B089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BB2659F" w14:textId="458E6264" w:rsidR="00696250" w:rsidRDefault="00696250" w:rsidP="0001066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12BA960" w14:textId="230D908F" w:rsidR="00696250" w:rsidRDefault="00696250" w:rsidP="0001066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A6F78C4" w14:textId="77777777" w:rsidR="00696250" w:rsidRDefault="00696250" w:rsidP="0001066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DC94AC8" w14:textId="5E1FB8E2" w:rsidR="00696250" w:rsidRDefault="00696250" w:rsidP="0001066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6BF55482" w14:textId="3A607893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BB93316" w14:textId="5AE97F59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AC7678D" w14:textId="5EDC6D7A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960D8AE" w14:textId="3D3EE53B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5EABDFE" w14:textId="3900F200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FAB0A77" w14:textId="2FBD2D08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7754F6C" w14:textId="3A748899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3A92F6C" w14:textId="2C8D13E8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2F568EB" w14:textId="36DBF59A" w:rsidR="00696250" w:rsidRDefault="00696250" w:rsidP="00D069A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A477753" w14:textId="2B1C192C" w:rsidR="00696250" w:rsidRDefault="00696250" w:rsidP="007E40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</w:pPr>
                          </w:p>
                          <w:p w14:paraId="12A1E4BA" w14:textId="77777777" w:rsidR="00696250" w:rsidRDefault="00696250" w:rsidP="00E948F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51DA27B" w14:textId="77777777" w:rsidR="00696250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6431C679" w14:textId="63183B31" w:rsidR="00696250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5AE693A" w14:textId="77777777" w:rsidR="00696250" w:rsidRPr="0031690E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5CE3DB6" w14:textId="77777777" w:rsidR="00696250" w:rsidRPr="00E27F88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67DA654" w14:textId="3B272239" w:rsidR="00696250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32178B8" w14:textId="77777777" w:rsidR="00696250" w:rsidRPr="00E27F88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7116171" w14:textId="77777777" w:rsidR="00696250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3B79B90A" w14:textId="264C7045" w:rsidR="00696250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26DAF355" w14:textId="77777777" w:rsidR="00696250" w:rsidRPr="00766C89" w:rsidRDefault="00696250" w:rsidP="00E948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BDCDA7" w14:textId="7C845CC9" w:rsidR="00696250" w:rsidRPr="00E948FA" w:rsidRDefault="00696250" w:rsidP="002903C0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01CE6CF6" w14:textId="1BB40D6F" w:rsidR="00696250" w:rsidRPr="00866ED5" w:rsidRDefault="00696250" w:rsidP="00E00D4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</w:pPr>
                          </w:p>
                          <w:p w14:paraId="16D405A5" w14:textId="77777777" w:rsidR="00696250" w:rsidRPr="006A584B" w:rsidRDefault="00696250" w:rsidP="00E7389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16A54566" w14:textId="226FD12A" w:rsidR="00696250" w:rsidRPr="00374639" w:rsidRDefault="00696250" w:rsidP="00E00D45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C56FD2C" w14:textId="5F7224C0" w:rsidR="00696250" w:rsidRPr="00E00D45" w:rsidRDefault="00696250" w:rsidP="00581AAD">
                            <w:pPr>
                              <w:pStyle w:val="Body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206A" id="Text Box 444" o:spid="_x0000_s1031" type="#_x0000_t202" style="position:absolute;margin-left:329pt;margin-top:211pt;width:236.95pt;height:266.2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" filled="f" stroked="f">
                <v:textbox inset="0,0,0,0">
                  <w:txbxContent>
                    <w:p w14:paraId="3271905A" w14:textId="49BB9BAB" w:rsidR="00696250" w:rsidRDefault="00696250" w:rsidP="00A25DF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7D2BE1AC" w14:textId="7A3D1A28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 w:rsidRPr="00D71D37">
                        <w:rPr>
                          <w:rFonts w:ascii="Comic Sans MS" w:hAnsi="Comic Sans MS"/>
                          <w:szCs w:val="24"/>
                        </w:rPr>
                        <w:t xml:space="preserve">This week in Math, we 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will be reviewing concepts previously taught.  On Wednesday, we will be adding by decomposition.  Also, we will be practicing previous concepts on the </w:t>
                      </w:r>
                      <w:proofErr w:type="spellStart"/>
                      <w:r>
                        <w:rPr>
                          <w:rFonts w:ascii="Comic Sans MS" w:hAnsi="Comic Sans MS"/>
                          <w:szCs w:val="24"/>
                        </w:rPr>
                        <w:t>Innovamat</w:t>
                      </w:r>
                      <w:proofErr w:type="spellEnd"/>
                      <w:r>
                        <w:rPr>
                          <w:rFonts w:ascii="Comic Sans MS" w:hAnsi="Comic Sans MS"/>
                          <w:szCs w:val="24"/>
                        </w:rPr>
                        <w:t xml:space="preserve"> App.  </w:t>
                      </w:r>
                    </w:p>
                    <w:p w14:paraId="15216379" w14:textId="3CF1E502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26EB6594" w14:textId="58F7B5CE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68BCF" wp14:editId="1F7FCF86">
                            <wp:extent cx="2095500" cy="1666875"/>
                            <wp:effectExtent l="0" t="0" r="0" b="9525"/>
                            <wp:docPr id="6" name="Picture 6" descr="School book, math textbook for education. Retro style outline clip art.  Hand drawn vector illustration isolated on white background. 33136172  Vector Art at Vecteez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chool book, math textbook for education. Retro style outline clip art.  Hand drawn vector illustration isolated on white background. 33136172  Vector Art at Vecteez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363" cy="169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1383A" w14:textId="6D96FCD5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546E69A5" w14:textId="4D7A2342" w:rsidR="00696250" w:rsidRPr="00D71D37" w:rsidRDefault="00696250" w:rsidP="003B0894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0401BBAB" w14:textId="2583F86E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52DE5A8B" w14:textId="37446462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55CBCDEE" w14:textId="77777777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E2D93FA" w14:textId="4592CC1D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2BAD5CC3" w14:textId="036B5EB0" w:rsidR="00696250" w:rsidRPr="002129B4" w:rsidRDefault="00696250" w:rsidP="003B089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8DE3B6D" w14:textId="1FF8B78C" w:rsidR="00696250" w:rsidRDefault="00696250" w:rsidP="00875281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386BD63E" w14:textId="1C06E357" w:rsidR="00696250" w:rsidRDefault="00696250" w:rsidP="008B10BF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F4C39C6" w14:textId="603CDEF8" w:rsidR="00696250" w:rsidRDefault="00696250" w:rsidP="003B0894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BB2659F" w14:textId="458E6264" w:rsidR="00696250" w:rsidRDefault="00696250" w:rsidP="0001066B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212BA960" w14:textId="230D908F" w:rsidR="00696250" w:rsidRDefault="00696250" w:rsidP="0001066B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A6F78C4" w14:textId="77777777" w:rsidR="00696250" w:rsidRDefault="00696250" w:rsidP="0001066B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3DC94AC8" w14:textId="5E1FB8E2" w:rsidR="00696250" w:rsidRDefault="00696250" w:rsidP="0001066B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6BF55482" w14:textId="3A607893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BB93316" w14:textId="5AE97F59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AC7678D" w14:textId="5EDC6D7A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960D8AE" w14:textId="3D3EE53B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5EABDFE" w14:textId="3900F200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FAB0A77" w14:textId="2FBD2D08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7754F6C" w14:textId="3A748899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23A92F6C" w14:textId="2C8D13E8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2F568EB" w14:textId="36DBF59A" w:rsidR="00696250" w:rsidRDefault="00696250" w:rsidP="00D069A9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A477753" w14:textId="2B1C192C" w:rsidR="00696250" w:rsidRDefault="00696250" w:rsidP="007E406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</w:pPr>
                    </w:p>
                    <w:p w14:paraId="12A1E4BA" w14:textId="77777777" w:rsidR="00696250" w:rsidRDefault="00696250" w:rsidP="00E948FA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51DA27B" w14:textId="77777777" w:rsidR="00696250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6431C679" w14:textId="63183B31" w:rsidR="00696250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35AE693A" w14:textId="77777777" w:rsidR="00696250" w:rsidRPr="0031690E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5CE3DB6" w14:textId="77777777" w:rsidR="00696250" w:rsidRPr="00E27F88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67DA654" w14:textId="3B272239" w:rsidR="00696250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32178B8" w14:textId="77777777" w:rsidR="00696250" w:rsidRPr="00E27F88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7116171" w14:textId="77777777" w:rsidR="00696250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3B79B90A" w14:textId="264C7045" w:rsidR="00696250" w:rsidRDefault="00696250" w:rsidP="00E948FA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26DAF355" w14:textId="77777777" w:rsidR="00696250" w:rsidRPr="00766C89" w:rsidRDefault="00696250" w:rsidP="00E948F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BDCDA7" w14:textId="7C845CC9" w:rsidR="00696250" w:rsidRPr="00E948FA" w:rsidRDefault="00696250" w:rsidP="002903C0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01CE6CF6" w14:textId="1BB40D6F" w:rsidR="00696250" w:rsidRPr="00866ED5" w:rsidRDefault="00696250" w:rsidP="00E00D4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4"/>
                        </w:rPr>
                      </w:pPr>
                    </w:p>
                    <w:p w14:paraId="16D405A5" w14:textId="77777777" w:rsidR="00696250" w:rsidRPr="006A584B" w:rsidRDefault="00696250" w:rsidP="00E7389D">
                      <w:pPr>
                        <w:jc w:val="center"/>
                        <w:rPr>
                          <w:rFonts w:ascii="Comic Sans MS" w:hAnsi="Comic Sans MS"/>
                          <w:bCs/>
                          <w:sz w:val="12"/>
                          <w:szCs w:val="12"/>
                          <w:u w:val="single"/>
                        </w:rPr>
                      </w:pPr>
                    </w:p>
                    <w:p w14:paraId="16A54566" w14:textId="226FD12A" w:rsidR="00696250" w:rsidRPr="00374639" w:rsidRDefault="00696250" w:rsidP="00E00D45">
                      <w:pPr>
                        <w:pStyle w:val="BodyText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1C56FD2C" w14:textId="5F7224C0" w:rsidR="00696250" w:rsidRPr="00E00D45" w:rsidRDefault="00696250" w:rsidP="00581AAD">
                      <w:pPr>
                        <w:pStyle w:val="Body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D73E7EB" wp14:editId="62951097">
                <wp:simplePos x="0" y="0"/>
                <wp:positionH relativeFrom="page">
                  <wp:posOffset>685800</wp:posOffset>
                </wp:positionH>
                <wp:positionV relativeFrom="page">
                  <wp:posOffset>1714500</wp:posOffset>
                </wp:positionV>
                <wp:extent cx="6092190" cy="571500"/>
                <wp:effectExtent l="0" t="0" r="3810" b="0"/>
                <wp:wrapNone/>
                <wp:docPr id="5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BAD29" w14:textId="77777777" w:rsidR="00696250" w:rsidRPr="00236FD0" w:rsidRDefault="00696250" w:rsidP="000D667A">
                            <w:pPr>
                              <w:pStyle w:val="Masthead"/>
                            </w:pPr>
                            <w:r w:rsidRPr="000D667A">
                              <w:rPr>
                                <w:sz w:val="44"/>
                                <w:szCs w:val="44"/>
                              </w:rPr>
                              <w:t>Miss McCurdy’s Classroom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D667A">
                              <w:rPr>
                                <w:sz w:val="44"/>
                                <w:szCs w:val="44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3E7EB" id="Text Box 13" o:spid="_x0000_s1032" type="#_x0000_t202" style="position:absolute;margin-left:54pt;margin-top:135pt;width:479.7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" filled="f" stroked="f" strokecolor="white">
                <v:textbox inset="0,0,0,0">
                  <w:txbxContent>
                    <w:p w14:paraId="1DBBAD29" w14:textId="77777777" w:rsidR="00696250" w:rsidRPr="00236FD0" w:rsidRDefault="00696250" w:rsidP="000D667A">
                      <w:pPr>
                        <w:pStyle w:val="Masthead"/>
                      </w:pPr>
                      <w:r w:rsidRPr="000D667A">
                        <w:rPr>
                          <w:sz w:val="44"/>
                          <w:szCs w:val="44"/>
                        </w:rPr>
                        <w:t>Miss McCurdy’s Classroom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0D667A">
                        <w:rPr>
                          <w:sz w:val="44"/>
                          <w:szCs w:val="44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AA5231" wp14:editId="201FD368">
                <wp:simplePos x="0" y="0"/>
                <wp:positionH relativeFrom="page">
                  <wp:posOffset>3992880</wp:posOffset>
                </wp:positionH>
                <wp:positionV relativeFrom="page">
                  <wp:posOffset>2286000</wp:posOffset>
                </wp:positionV>
                <wp:extent cx="2872740" cy="318770"/>
                <wp:effectExtent l="0" t="0" r="3810" b="9525"/>
                <wp:wrapNone/>
                <wp:docPr id="58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07106" w14:textId="77777777" w:rsidR="00696250" w:rsidRPr="00456E19" w:rsidRDefault="00696250" w:rsidP="000D667A">
                            <w:pPr>
                              <w:pStyle w:val="Heading1"/>
                              <w:jc w:val="center"/>
                            </w:pPr>
                            <w:r>
                              <w:t xml:space="preserve">Math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A5231" id="Text Box 443" o:spid="_x0000_s1033" type="#_x0000_t202" style="position:absolute;margin-left:314.4pt;margin-top:180pt;width:226.2pt;height:25.1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" filled="f" stroked="f">
                <v:textbox style="mso-fit-shape-to-text:t" inset="0,0,0,0">
                  <w:txbxContent>
                    <w:p w14:paraId="3AC07106" w14:textId="77777777" w:rsidR="00696250" w:rsidRPr="00456E19" w:rsidRDefault="00696250" w:rsidP="000D667A">
                      <w:pPr>
                        <w:pStyle w:val="Heading1"/>
                        <w:jc w:val="center"/>
                      </w:pPr>
                      <w:r>
                        <w:t xml:space="preserve">Math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FFDF9B2" wp14:editId="4D61155A">
                <wp:simplePos x="0" y="0"/>
                <wp:positionH relativeFrom="page">
                  <wp:posOffset>685800</wp:posOffset>
                </wp:positionH>
                <wp:positionV relativeFrom="page">
                  <wp:posOffset>2286000</wp:posOffset>
                </wp:positionV>
                <wp:extent cx="2971800" cy="318770"/>
                <wp:effectExtent l="0" t="0" r="0" b="9525"/>
                <wp:wrapNone/>
                <wp:docPr id="5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40C8E" w14:textId="77777777" w:rsidR="00696250" w:rsidRPr="00593D63" w:rsidRDefault="00696250" w:rsidP="000D667A">
                            <w:pPr>
                              <w:pStyle w:val="Heading1"/>
                              <w:jc w:val="center"/>
                            </w:pPr>
                            <w:r>
                              <w:t xml:space="preserve">Language Arts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DF9B2" id="Text Box 15" o:spid="_x0000_s1034" type="#_x0000_t202" style="position:absolute;margin-left:54pt;margin-top:180pt;width:234pt;height:25.1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" filled="f" stroked="f">
                <v:textbox style="mso-fit-shape-to-text:t" inset="0,0,0,0">
                  <w:txbxContent>
                    <w:p w14:paraId="7CE40C8E" w14:textId="77777777" w:rsidR="00696250" w:rsidRPr="00593D63" w:rsidRDefault="00696250" w:rsidP="000D667A">
                      <w:pPr>
                        <w:pStyle w:val="Heading1"/>
                        <w:jc w:val="center"/>
                      </w:pPr>
                      <w:r>
                        <w:t xml:space="preserve">Language Arts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07D08EC" wp14:editId="77CBF66F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10735" cy="1127125"/>
                <wp:effectExtent l="0" t="0" r="0" b="0"/>
                <wp:wrapNone/>
                <wp:docPr id="54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632187" w14:textId="77777777" w:rsidR="00696250" w:rsidRPr="008E02B2" w:rsidRDefault="00696250" w:rsidP="00374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D8F30" wp14:editId="16E6B452">
                                  <wp:extent cx="4603750" cy="1013460"/>
                                  <wp:effectExtent l="0" t="0" r="6350" b="0"/>
                                  <wp:docPr id="1" name="Picture 1" descr="banner with apples and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nner with apples and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375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08EC" id="Text Box 431" o:spid="_x0000_s1035" type="#_x0000_t202" style="position:absolute;margin-left:54pt;margin-top:35.95pt;width:363.05pt;height:88.75pt;z-index:251675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" filled="f" stroked="f">
                <v:textbox style="mso-fit-shape-to-text:t" inset="0,0,0,0">
                  <w:txbxContent>
                    <w:p w14:paraId="6B632187" w14:textId="77777777" w:rsidR="00696250" w:rsidRPr="008E02B2" w:rsidRDefault="00696250" w:rsidP="003743CF">
                      <w:r>
                        <w:rPr>
                          <w:noProof/>
                        </w:rPr>
                        <w:drawing>
                          <wp:inline distT="0" distB="0" distL="0" distR="0" wp14:anchorId="65FD8F30" wp14:editId="16E6B452">
                            <wp:extent cx="4603750" cy="1013460"/>
                            <wp:effectExtent l="0" t="0" r="6350" b="0"/>
                            <wp:docPr id="1" name="Picture 1" descr="banner with apples and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nner with apples and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375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6BA0312" wp14:editId="0914C865">
                <wp:simplePos x="0" y="0"/>
                <wp:positionH relativeFrom="page">
                  <wp:posOffset>800100</wp:posOffset>
                </wp:positionH>
                <wp:positionV relativeFrom="page">
                  <wp:posOffset>5143500</wp:posOffset>
                </wp:positionV>
                <wp:extent cx="80010" cy="177165"/>
                <wp:effectExtent l="0" t="0" r="0" b="0"/>
                <wp:wrapNone/>
                <wp:docPr id="53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FDAA04" w14:textId="77777777" w:rsidR="00696250" w:rsidRPr="000877A4" w:rsidRDefault="00696250" w:rsidP="00AD40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A0312" id="Text Box 430" o:spid="_x0000_s1036" type="#_x0000_t202" style="position:absolute;margin-left:63pt;margin-top:405pt;width:6.3pt;height:13.95pt;z-index:251674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" filled="f" stroked="f">
                <v:textbox style="mso-fit-shape-to-text:t" inset="0,0,0,0">
                  <w:txbxContent>
                    <w:p w14:paraId="7FFDAA04" w14:textId="77777777" w:rsidR="00696250" w:rsidRPr="000877A4" w:rsidRDefault="00696250" w:rsidP="00AD401D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7D589205" wp14:editId="49E6C705">
                <wp:simplePos x="0" y="0"/>
                <wp:positionH relativeFrom="page">
                  <wp:posOffset>342900</wp:posOffset>
                </wp:positionH>
                <wp:positionV relativeFrom="page">
                  <wp:posOffset>800100</wp:posOffset>
                </wp:positionV>
                <wp:extent cx="7086600" cy="8686800"/>
                <wp:effectExtent l="0" t="0" r="19050" b="19050"/>
                <wp:wrapNone/>
                <wp:docPr id="5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540" y="1260"/>
                          <a:chExt cx="11160" cy="13860"/>
                        </a:xfrm>
                      </wpg:grpSpPr>
                      <wps:wsp>
                        <wps:cNvPr id="5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EA40B" id="Group 300" o:spid="_x0000_s1026" style="position:absolute;margin-left:27pt;margin-top:63pt;width:558pt;height:684pt;z-index:25163622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">
                <v:rect id="Rectangle 295" o:spid="_x0000_s1027" style="position:absolute;left:540;top:1440;width:11160;height:1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" stroked="f">
                  <v:textbox inset="0,0,0,0"/>
                </v:rect>
                <w10:wrap anchorx="page" anchory="page"/>
              </v:group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6DF8BD" wp14:editId="56EC300B">
                <wp:simplePos x="0" y="0"/>
                <wp:positionH relativeFrom="page">
                  <wp:posOffset>5398770</wp:posOffset>
                </wp:positionH>
                <wp:positionV relativeFrom="page">
                  <wp:posOffset>457200</wp:posOffset>
                </wp:positionV>
                <wp:extent cx="1714500" cy="1028700"/>
                <wp:effectExtent l="0" t="0" r="19050" b="19050"/>
                <wp:wrapNone/>
                <wp:docPr id="48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9AB1D" id="Rectangle 284" o:spid="_x0000_s1026" style="position:absolute;margin-left:425.1pt;margin-top:36pt;width:135pt;height:8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" fillcolor="#ff9" strokecolor="red" strokeweight="1.75pt">
                <v:textbox inset="0,0,0,0"/>
                <w10:wrap anchorx="page" anchory="page"/>
              </v:rect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DFBF77A" wp14:editId="0651E93A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79292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F77A" id="Text Box 144" o:spid="_x0000_s1037" type="#_x0000_t202" style="position:absolute;margin-left:200pt;margin-top:248pt;width:7.2pt;height:7.2pt;z-index:2516423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" filled="f" stroked="f">
                <v:textbox inset="0,0,0,0">
                  <w:txbxContent>
                    <w:p w14:paraId="10D79292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F6D0AC0" wp14:editId="65420F76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4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53472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0AC0" id="Text Box 148" o:spid="_x0000_s1038" type="#_x0000_t202" style="position:absolute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" filled="f" stroked="f">
                <v:textbox inset="0,0,0,0">
                  <w:txbxContent>
                    <w:p w14:paraId="64E53472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75E">
        <w:rPr>
          <w:noProof/>
        </w:rPr>
        <w:t>co</w:t>
      </w:r>
      <w:r w:rsidR="005B7866">
        <w:rPr>
          <w:noProof/>
        </w:rPr>
        <w:br w:type="page"/>
      </w:r>
      <w:r w:rsidR="00C473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07FB616" wp14:editId="4B738C3A">
                <wp:simplePos x="0" y="0"/>
                <wp:positionH relativeFrom="page">
                  <wp:posOffset>3829050</wp:posOffset>
                </wp:positionH>
                <wp:positionV relativeFrom="page">
                  <wp:posOffset>5337810</wp:posOffset>
                </wp:positionV>
                <wp:extent cx="3531870" cy="4545330"/>
                <wp:effectExtent l="19050" t="19050" r="11430" b="26670"/>
                <wp:wrapNone/>
                <wp:docPr id="4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454533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31CB37" w14:textId="70ECA88D" w:rsidR="00696250" w:rsidRDefault="00696250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221F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Wednesday, April 30</w:t>
                            </w:r>
                            <w:r w:rsidRPr="004221F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  Superintendent’s Coffee Talk &amp; Title 1 PAC Meeting VIA Zoom HEDD &amp; HES—1:45 P.M.</w:t>
                            </w:r>
                          </w:p>
                          <w:p w14:paraId="7ED5037F" w14:textId="4CF425EF" w:rsidR="00696250" w:rsidRDefault="00696250" w:rsidP="00E03C5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D6012F9" w14:textId="1FC24438" w:rsidR="00696250" w:rsidRDefault="00696250" w:rsidP="00E03C5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221F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Thursday, May 1</w:t>
                            </w:r>
                            <w:r w:rsidRPr="004221F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4221F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Physical Education Week</w:t>
                            </w:r>
                          </w:p>
                          <w:p w14:paraId="7ABFEB70" w14:textId="77777777" w:rsidR="00696250" w:rsidRDefault="00696250" w:rsidP="00E03C5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5D2005C1" w14:textId="79EF4542" w:rsidR="00696250" w:rsidRDefault="00696250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221FA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Friday, May 2nd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:  National School Lunch Heroes Appreciation Day </w:t>
                            </w:r>
                          </w:p>
                          <w:p w14:paraId="6B40FE8B" w14:textId="37720738" w:rsidR="00E1145D" w:rsidRDefault="00E1145D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C8BB866" w14:textId="120CF5F6" w:rsidR="00E1145D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Monday, May 5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-Friday, May 9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National Teacher Appreciation Week/Highlands Staff Appreciation Week </w:t>
                            </w:r>
                          </w:p>
                          <w:p w14:paraId="1644A8B3" w14:textId="630895B2" w:rsidR="00C473C6" w:rsidRP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B63B01E" w14:textId="401C142B" w:rsid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Thursday, May 6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4</w:t>
                            </w:r>
                            <w:r w:rsidRPr="00C473C6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Grade Spring Choral Concert—6:00 P.M. @ HES </w:t>
                            </w:r>
                          </w:p>
                          <w:p w14:paraId="103E9588" w14:textId="4BFB4910" w:rsid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22ECFAC" w14:textId="7D60B851" w:rsid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Sunday, May 11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HAPPY MOTHER’S DAY!</w:t>
                            </w:r>
                          </w:p>
                          <w:p w14:paraId="028BEE72" w14:textId="4D4737FF" w:rsid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03C0E67" w14:textId="5F8D27EA" w:rsid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Wednesday, May 21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  4</w:t>
                            </w:r>
                            <w:r w:rsidRPr="00C473C6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Grade Spring Band Concert—6:00 P.M. </w:t>
                            </w:r>
                          </w:p>
                          <w:p w14:paraId="45412DAD" w14:textId="70820E60" w:rsid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86E727C" w14:textId="4D9B6395" w:rsidR="00C473C6" w:rsidRDefault="00C473C6" w:rsidP="00E114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Monday, May 26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MEMORIAL DAY!  NO SCHOOL FOR STUDENTS/STAFF </w:t>
                            </w:r>
                          </w:p>
                          <w:p w14:paraId="07D75F00" w14:textId="66944F51" w:rsidR="00696250" w:rsidRPr="00655483" w:rsidRDefault="00C473C6" w:rsidP="00C473C6">
                            <w:pPr>
                              <w:pStyle w:val="NormalWeb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473C6">
                              <w:rPr>
                                <w:noProof/>
                              </w:rPr>
                              <w:drawing>
                                <wp:inline distT="0" distB="0" distL="0" distR="0" wp14:anchorId="62B3C219" wp14:editId="7F7CC68A">
                                  <wp:extent cx="2926080" cy="540886"/>
                                  <wp:effectExtent l="0" t="0" r="0" b="0"/>
                                  <wp:docPr id="71" name="Picture 71" descr="A group of flowers and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4818" cy="819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52D775" w14:textId="176C3CF2" w:rsidR="00696250" w:rsidRDefault="00696250" w:rsidP="00223248">
                            <w:pPr>
                              <w:pStyle w:val="NormalWeb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5C2DBA3" w14:textId="77777777" w:rsidR="00696250" w:rsidRPr="00BB7F07" w:rsidRDefault="00696250" w:rsidP="00BB071B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59969B9" w14:textId="77777777" w:rsidR="00696250" w:rsidRDefault="00696250" w:rsidP="00BE3BEB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0102803" w14:textId="76DBCC29" w:rsidR="00696250" w:rsidRDefault="00696250" w:rsidP="00BE3BEB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9342F43" w14:textId="4CD0B534" w:rsidR="00696250" w:rsidRDefault="00696250" w:rsidP="00971AE5">
                            <w:pPr>
                              <w:pStyle w:val="NormalWeb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9991322" w14:textId="2E859718" w:rsidR="00696250" w:rsidRDefault="00696250" w:rsidP="00BE3BEB">
                            <w:pPr>
                              <w:pStyle w:val="NormalWeb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2EAEE7D" w14:textId="39CC3177" w:rsidR="00696250" w:rsidRDefault="00696250" w:rsidP="00BE3BEB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992660A" w14:textId="77777777" w:rsidR="00696250" w:rsidRPr="00C22D47" w:rsidRDefault="00696250" w:rsidP="00BE3BEB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CB886F" w14:textId="77777777" w:rsidR="00696250" w:rsidRPr="00B04232" w:rsidRDefault="00696250" w:rsidP="00B04232">
                            <w:pPr>
                              <w:pStyle w:val="NormalWeb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12CE9B4" w14:textId="77777777" w:rsidR="00696250" w:rsidRDefault="00696250" w:rsidP="007F0FAA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14:paraId="5CE3606A" w14:textId="1C3FFDD8" w:rsidR="00696250" w:rsidRPr="003A3E7D" w:rsidRDefault="00696250" w:rsidP="003A3E7D">
                            <w:pPr>
                              <w:pStyle w:val="BodyText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B616" id="Text Box 303" o:spid="_x0000_s1039" type="#_x0000_t202" style="position:absolute;margin-left:301.5pt;margin-top:420.3pt;width:278.1pt;height:357.9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" filled="f" fillcolor="#9cf" strokecolor="#36f" strokeweight="2.25pt">
                <v:stroke dashstyle="1 1" endcap="round"/>
                <v:textbox inset="0,0,0,0">
                  <w:txbxContent>
                    <w:p w14:paraId="1431CB37" w14:textId="70ECA88D" w:rsidR="00696250" w:rsidRDefault="00696250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221FA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Wednesday, April 30</w:t>
                      </w:r>
                      <w:r w:rsidRPr="004221FA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:  Superintendent’s Coffee Talk &amp; Title 1 PAC Meeting VIA Zoom HEDD &amp; HES—1:45 P.M.</w:t>
                      </w:r>
                    </w:p>
                    <w:p w14:paraId="7ED5037F" w14:textId="4CF425EF" w:rsidR="00696250" w:rsidRDefault="00696250" w:rsidP="00E03C5A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D6012F9" w14:textId="1FC24438" w:rsidR="00696250" w:rsidRDefault="00696250" w:rsidP="00E03C5A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221FA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Thursday, May 1</w:t>
                      </w:r>
                      <w:r w:rsidRPr="004221FA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st</w:t>
                      </w:r>
                      <w:r w:rsidRPr="004221FA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Physical Education Week</w:t>
                      </w:r>
                    </w:p>
                    <w:p w14:paraId="7ABFEB70" w14:textId="77777777" w:rsidR="00696250" w:rsidRDefault="00696250" w:rsidP="00E03C5A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5D2005C1" w14:textId="79EF4542" w:rsidR="00696250" w:rsidRDefault="00696250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221FA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Friday, May 2nd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:  National School Lunch Heroes Appreciation Day </w:t>
                      </w:r>
                    </w:p>
                    <w:p w14:paraId="6B40FE8B" w14:textId="37720738" w:rsidR="00E1145D" w:rsidRDefault="00E1145D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2C8BB866" w14:textId="120CF5F6" w:rsidR="00E1145D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Monday, May 5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-Friday, May 9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National Teacher Appreciation Week/Highlands Staff Appreciation Week </w:t>
                      </w:r>
                    </w:p>
                    <w:p w14:paraId="1644A8B3" w14:textId="630895B2" w:rsidR="00C473C6" w:rsidRP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5B63B01E" w14:textId="401C142B" w:rsid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Thursday, May 6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4</w:t>
                      </w:r>
                      <w:r w:rsidRPr="00C473C6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Grade Spring Choral Concert—6:00 P.M. @ HES </w:t>
                      </w:r>
                    </w:p>
                    <w:p w14:paraId="103E9588" w14:textId="4BFB4910" w:rsid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22ECFAC" w14:textId="7D60B851" w:rsid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Sunday, May 11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HAPPY MOTHER’S DAY!</w:t>
                      </w:r>
                    </w:p>
                    <w:p w14:paraId="028BEE72" w14:textId="4D4737FF" w:rsid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03C0E67" w14:textId="5F8D27EA" w:rsid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Wednesday, May 21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:  4</w:t>
                      </w:r>
                      <w:r w:rsidRPr="00C473C6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Grade Spring Band Concert—6:00 P.M. </w:t>
                      </w:r>
                    </w:p>
                    <w:p w14:paraId="45412DAD" w14:textId="70820E60" w:rsid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86E727C" w14:textId="4D9B6395" w:rsidR="00C473C6" w:rsidRDefault="00C473C6" w:rsidP="00E1145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Monday, May 26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MEMORIAL DAY!  NO SCHOOL FOR STUDENTS/STAFF </w:t>
                      </w:r>
                    </w:p>
                    <w:p w14:paraId="07D75F00" w14:textId="66944F51" w:rsidR="00696250" w:rsidRPr="00655483" w:rsidRDefault="00C473C6" w:rsidP="00C473C6">
                      <w:pPr>
                        <w:pStyle w:val="NormalWeb"/>
                        <w:jc w:val="center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</w:pPr>
                      <w:r w:rsidRPr="00C473C6">
                        <w:drawing>
                          <wp:inline distT="0" distB="0" distL="0" distR="0" wp14:anchorId="62B3C219" wp14:editId="7F7CC68A">
                            <wp:extent cx="2926080" cy="540886"/>
                            <wp:effectExtent l="0" t="0" r="0" b="0"/>
                            <wp:docPr id="71" name="Picture 71" descr="A group of flowers and leav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4818" cy="819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52D775" w14:textId="176C3CF2" w:rsidR="00696250" w:rsidRDefault="00696250" w:rsidP="00223248">
                      <w:pPr>
                        <w:pStyle w:val="NormalWeb"/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65C2DBA3" w14:textId="77777777" w:rsidR="00696250" w:rsidRPr="00BB7F07" w:rsidRDefault="00696250" w:rsidP="00BB071B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759969B9" w14:textId="77777777" w:rsidR="00696250" w:rsidRDefault="00696250" w:rsidP="00BE3BEB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30102803" w14:textId="76DBCC29" w:rsidR="00696250" w:rsidRDefault="00696250" w:rsidP="00BE3BEB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69342F43" w14:textId="4CD0B534" w:rsidR="00696250" w:rsidRDefault="00696250" w:rsidP="00971AE5">
                      <w:pPr>
                        <w:pStyle w:val="NormalWeb"/>
                        <w:jc w:val="center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39991322" w14:textId="2E859718" w:rsidR="00696250" w:rsidRDefault="00696250" w:rsidP="00BE3BEB">
                      <w:pPr>
                        <w:pStyle w:val="NormalWeb"/>
                        <w:jc w:val="center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72EAEE7D" w14:textId="39CC3177" w:rsidR="00696250" w:rsidRDefault="00696250" w:rsidP="00BE3BEB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6992660A" w14:textId="77777777" w:rsidR="00696250" w:rsidRPr="00C22D47" w:rsidRDefault="00696250" w:rsidP="00BE3BEB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6FCB886F" w14:textId="77777777" w:rsidR="00696250" w:rsidRPr="00B04232" w:rsidRDefault="00696250" w:rsidP="00B04232">
                      <w:pPr>
                        <w:pStyle w:val="NormalWeb"/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412CE9B4" w14:textId="77777777" w:rsidR="00696250" w:rsidRDefault="00696250" w:rsidP="007F0FAA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14:paraId="5CE3606A" w14:textId="1C3FFDD8" w:rsidR="00696250" w:rsidRPr="003A3E7D" w:rsidRDefault="00696250" w:rsidP="003A3E7D">
                      <w:pPr>
                        <w:pStyle w:val="BodyText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DA3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89FB911" wp14:editId="425ED721">
                <wp:simplePos x="0" y="0"/>
                <wp:positionH relativeFrom="margin">
                  <wp:posOffset>2689225</wp:posOffset>
                </wp:positionH>
                <wp:positionV relativeFrom="paragraph">
                  <wp:posOffset>222250</wp:posOffset>
                </wp:positionV>
                <wp:extent cx="3242945" cy="364490"/>
                <wp:effectExtent l="0" t="0" r="0" b="0"/>
                <wp:wrapSquare wrapText="bothSides"/>
                <wp:docPr id="34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7902C" w14:textId="77777777" w:rsidR="00696250" w:rsidRPr="000D667A" w:rsidRDefault="00696250" w:rsidP="000D667A">
                            <w:pPr>
                              <w:pStyle w:val="Heading1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0D667A">
                              <w:rPr>
                                <w:noProof/>
                                <w:sz w:val="28"/>
                                <w:szCs w:val="28"/>
                              </w:rPr>
                              <w:t>This Week’s Happenings!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B911" id="Text Box 453" o:spid="_x0000_s1040" type="#_x0000_t202" style="position:absolute;margin-left:211.75pt;margin-top:17.5pt;width:255.35pt;height:28.7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" filled="f" stroked="f">
                <v:textbox>
                  <w:txbxContent>
                    <w:p w14:paraId="5327902C" w14:textId="77777777" w:rsidR="00696250" w:rsidRPr="000D667A" w:rsidRDefault="00696250" w:rsidP="000D667A">
                      <w:pPr>
                        <w:pStyle w:val="Heading1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0D667A">
                        <w:rPr>
                          <w:noProof/>
                          <w:sz w:val="28"/>
                          <w:szCs w:val="28"/>
                        </w:rPr>
                        <w:t>This Week’s Happenings!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31F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6E5628" wp14:editId="06DC906D">
                <wp:simplePos x="0" y="0"/>
                <wp:positionH relativeFrom="page">
                  <wp:posOffset>4023360</wp:posOffset>
                </wp:positionH>
                <wp:positionV relativeFrom="page">
                  <wp:posOffset>5025224</wp:posOffset>
                </wp:positionV>
                <wp:extent cx="2901757" cy="367141"/>
                <wp:effectExtent l="0" t="0" r="13335" b="13970"/>
                <wp:wrapNone/>
                <wp:docPr id="36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757" cy="367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9A7CC" w14:textId="2E6F2210" w:rsidR="00696250" w:rsidRPr="00456E19" w:rsidRDefault="00696250" w:rsidP="00C831F8">
                            <w:pPr>
                              <w:pStyle w:val="Heading2"/>
                              <w:jc w:val="center"/>
                            </w:pPr>
                            <w:r>
                              <w:t>Upcoming 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5628" id="Text Box 302" o:spid="_x0000_s1041" type="#_x0000_t202" style="position:absolute;margin-left:316.8pt;margin-top:395.7pt;width:228.5pt;height:28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" filled="f" stroked="f">
                <v:textbox inset="0,0,0,0">
                  <w:txbxContent>
                    <w:p w14:paraId="7349A7CC" w14:textId="2E6F2210" w:rsidR="00696250" w:rsidRPr="00456E19" w:rsidRDefault="00696250" w:rsidP="00C831F8">
                      <w:pPr>
                        <w:pStyle w:val="Heading2"/>
                        <w:jc w:val="center"/>
                      </w:pPr>
                      <w:r>
                        <w:t>Upcoming Events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3C8D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227FC145" wp14:editId="41253432">
                <wp:simplePos x="0" y="0"/>
                <wp:positionH relativeFrom="column">
                  <wp:posOffset>-495300</wp:posOffset>
                </wp:positionH>
                <wp:positionV relativeFrom="paragraph">
                  <wp:posOffset>6073140</wp:posOffset>
                </wp:positionV>
                <wp:extent cx="3038475" cy="267462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2D58" w14:textId="77777777" w:rsidR="00C473C6" w:rsidRDefault="00C473C6" w:rsidP="0003113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2"/>
                              </w:rPr>
                            </w:pPr>
                            <w:r w:rsidRPr="00C473C6">
                              <w:rPr>
                                <w:rFonts w:ascii="Comic Sans MS" w:hAnsi="Comic Sans MS"/>
                                <w:sz w:val="28"/>
                                <w:szCs w:val="22"/>
                              </w:rPr>
                              <w:t xml:space="preserve">Many students are coming in with their Chromebooks not charged.  </w:t>
                            </w:r>
                            <w:r w:rsidRPr="00C473C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Please make sure you are having your child “charge” their Chromebooks nightly.</w:t>
                            </w:r>
                            <w:r w:rsidRPr="00C473C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96250" w:rsidRPr="00C473C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34CF72FF" w14:textId="77777777" w:rsidR="00C473C6" w:rsidRDefault="00C473C6" w:rsidP="0003113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2"/>
                              </w:rPr>
                            </w:pPr>
                          </w:p>
                          <w:p w14:paraId="6FE12DD8" w14:textId="6CD37908" w:rsidR="00696250" w:rsidRPr="00C473C6" w:rsidRDefault="00696250" w:rsidP="0003113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2"/>
                              </w:rPr>
                            </w:pPr>
                            <w:r w:rsidRPr="00C473C6">
                              <w:rPr>
                                <w:rFonts w:ascii="Comic Sans MS" w:hAnsi="Comic Sans MS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C473C6">
                              <w:rPr>
                                <w:noProof/>
                              </w:rPr>
                              <w:drawing>
                                <wp:inline distT="0" distB="0" distL="0" distR="0" wp14:anchorId="07D72843" wp14:editId="7F2B35B3">
                                  <wp:extent cx="2849245" cy="776938"/>
                                  <wp:effectExtent l="0" t="0" r="8255" b="4445"/>
                                  <wp:docPr id="72" name="Picture 72" descr="Cartoon Laptop Charger Clip Art Image - ClipSafar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artoon Laptop Charger Clip Art Image - ClipSafar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245" cy="776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0E11D" w14:textId="77E8EBC6" w:rsidR="00696250" w:rsidRPr="00E03C5A" w:rsidRDefault="00696250" w:rsidP="000311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F09FAA" w14:textId="5865A239" w:rsidR="00696250" w:rsidRPr="00BE1F2F" w:rsidRDefault="00696250" w:rsidP="00996EB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C145" id="Text Box 22" o:spid="_x0000_s1042" type="#_x0000_t202" style="position:absolute;margin-left:-39pt;margin-top:478.2pt;width:239.25pt;height:210.6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" fillcolor="white [3201]" stroked="f" strokeweight=".5pt">
                <v:textbox>
                  <w:txbxContent>
                    <w:p w14:paraId="67C42D58" w14:textId="77777777" w:rsidR="00C473C6" w:rsidRDefault="00C473C6" w:rsidP="0003113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2"/>
                        </w:rPr>
                      </w:pPr>
                      <w:r w:rsidRPr="00C473C6">
                        <w:rPr>
                          <w:rFonts w:ascii="Comic Sans MS" w:hAnsi="Comic Sans MS"/>
                          <w:sz w:val="28"/>
                          <w:szCs w:val="22"/>
                        </w:rPr>
                        <w:t xml:space="preserve">Many students are coming in with their Chromebooks not charged.  </w:t>
                      </w:r>
                      <w:r w:rsidRPr="00C473C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Please make sure you are having your child “charge” their Chromebooks nightly.</w:t>
                      </w:r>
                      <w:r w:rsidRPr="00C473C6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96250" w:rsidRPr="00C473C6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34CF72FF" w14:textId="77777777" w:rsidR="00C473C6" w:rsidRDefault="00C473C6" w:rsidP="0003113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2"/>
                        </w:rPr>
                      </w:pPr>
                    </w:p>
                    <w:p w14:paraId="6FE12DD8" w14:textId="6CD37908" w:rsidR="00696250" w:rsidRPr="00C473C6" w:rsidRDefault="00696250" w:rsidP="0003113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2"/>
                        </w:rPr>
                      </w:pPr>
                      <w:r w:rsidRPr="00C473C6">
                        <w:rPr>
                          <w:rFonts w:ascii="Comic Sans MS" w:hAnsi="Comic Sans MS"/>
                          <w:sz w:val="28"/>
                          <w:szCs w:val="22"/>
                        </w:rPr>
                        <w:t xml:space="preserve"> </w:t>
                      </w:r>
                      <w:r w:rsidR="00C473C6">
                        <w:rPr>
                          <w:noProof/>
                        </w:rPr>
                        <w:drawing>
                          <wp:inline distT="0" distB="0" distL="0" distR="0" wp14:anchorId="07D72843" wp14:editId="7F2B35B3">
                            <wp:extent cx="2849245" cy="776938"/>
                            <wp:effectExtent l="0" t="0" r="8255" b="4445"/>
                            <wp:docPr id="72" name="Picture 72" descr="Cartoon Laptop Charger Clip Art Image - ClipSafar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artoon Laptop Charger Clip Art Image - ClipSafar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9245" cy="776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0E11D" w14:textId="77E8EBC6" w:rsidR="00696250" w:rsidRPr="00E03C5A" w:rsidRDefault="00696250" w:rsidP="000311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0F09FAA" w14:textId="5865A239" w:rsidR="00696250" w:rsidRPr="00BE1F2F" w:rsidRDefault="00696250" w:rsidP="00996EB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03C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7F4149" wp14:editId="4B502B12">
                <wp:simplePos x="0" y="0"/>
                <wp:positionH relativeFrom="column">
                  <wp:posOffset>-600075</wp:posOffset>
                </wp:positionH>
                <wp:positionV relativeFrom="paragraph">
                  <wp:posOffset>5724525</wp:posOffset>
                </wp:positionV>
                <wp:extent cx="3038475" cy="4381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4C708" w14:textId="77777777" w:rsidR="00696250" w:rsidRPr="000B7F05" w:rsidRDefault="00696250" w:rsidP="000B7F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Parent’s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4149" id="Text Box 12" o:spid="_x0000_s1043" type="#_x0000_t202" style="position:absolute;margin-left:-47.25pt;margin-top:450.75pt;width:239.25pt;height:34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" fillcolor="white [3201]" stroked="f" strokeweight=".5pt">
                <v:textbox>
                  <w:txbxContent>
                    <w:p w14:paraId="2614C708" w14:textId="77777777" w:rsidR="00696250" w:rsidRPr="000B7F05" w:rsidRDefault="00696250" w:rsidP="000B7F05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Parent’s Corner</w:t>
                      </w:r>
                    </w:p>
                  </w:txbxContent>
                </v:textbox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28F481" wp14:editId="5D912143">
                <wp:simplePos x="0" y="0"/>
                <wp:positionH relativeFrom="page">
                  <wp:posOffset>668020</wp:posOffset>
                </wp:positionH>
                <wp:positionV relativeFrom="page">
                  <wp:posOffset>1465580</wp:posOffset>
                </wp:positionV>
                <wp:extent cx="2929255" cy="2574925"/>
                <wp:effectExtent l="0" t="0" r="4445" b="15875"/>
                <wp:wrapNone/>
                <wp:docPr id="44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257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6328E3" w14:textId="4602BB6A" w:rsidR="00696250" w:rsidRPr="0018198A" w:rsidRDefault="00696250" w:rsidP="00DB749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  <w:r w:rsidRPr="00854E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Language Arts: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 </w:t>
                            </w:r>
                            <w:r w:rsidR="00E1145D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Review high-frequency and vocabulary words on study guide; Re-read pages 384-405 in Student Reading Book or listen to story on Think Central </w:t>
                            </w:r>
                          </w:p>
                          <w:p w14:paraId="4803CDF1" w14:textId="20074489" w:rsidR="00696250" w:rsidRDefault="00696250" w:rsidP="00656CE9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9DF9AC" w14:textId="16612320" w:rsidR="00696250" w:rsidRPr="002129B4" w:rsidRDefault="00696250" w:rsidP="004221F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854E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Math: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  <w:p w14:paraId="22B9A97F" w14:textId="77777777" w:rsidR="00696250" w:rsidRPr="00854EE1" w:rsidRDefault="0069625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7A8384A" w14:textId="77777777" w:rsidR="00696250" w:rsidRDefault="0069625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854E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Science:</w:t>
                            </w:r>
                            <w:r w:rsidRPr="00854E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NONE</w:t>
                            </w:r>
                          </w:p>
                          <w:p w14:paraId="1B844FD8" w14:textId="77777777" w:rsidR="00696250" w:rsidRPr="00854EE1" w:rsidRDefault="0069625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DF7C698" w14:textId="0F95025B" w:rsidR="00696250" w:rsidRDefault="0069625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54E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Social Studies:</w:t>
                            </w:r>
                            <w:r w:rsidRPr="00854E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4E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NONE </w:t>
                            </w:r>
                          </w:p>
                          <w:p w14:paraId="658A86BD" w14:textId="1E6B83AE" w:rsidR="00696250" w:rsidRDefault="0069625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5FF27B" w14:textId="4D8B6084" w:rsidR="00696250" w:rsidRPr="00854EE1" w:rsidRDefault="00696250" w:rsidP="00513F4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9EA06" wp14:editId="44C3D367">
                                  <wp:extent cx="1108001" cy="530916"/>
                                  <wp:effectExtent l="19050" t="0" r="0" b="0"/>
                                  <wp:docPr id="19" name="irc_mi" descr="http://bestclipartblog.com/clipart-pics/pencil-clip-art-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estclipartblog.com/clipart-pics/pencil-clip-art-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535" cy="531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8F481" id="Text Box 413" o:spid="_x0000_s1044" type="#_x0000_t202" style="position:absolute;margin-left:52.6pt;margin-top:115.4pt;width:230.65pt;height:202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" filled="f" stroked="f">
                <v:textbox inset="0,0,0,0">
                  <w:txbxContent>
                    <w:p w14:paraId="236328E3" w14:textId="4602BB6A" w:rsidR="00696250" w:rsidRPr="0018198A" w:rsidRDefault="00696250" w:rsidP="00DB7498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</w:rPr>
                      </w:pPr>
                      <w:r w:rsidRPr="00854EE1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Language Arts: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 </w:t>
                      </w:r>
                      <w:r w:rsidR="00E1145D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Review high-frequency and vocabulary words on study guide; Re-read pages 384-405 in Student Reading Book or listen to story on Think Central </w:t>
                      </w:r>
                    </w:p>
                    <w:p w14:paraId="4803CDF1" w14:textId="20074489" w:rsidR="00696250" w:rsidRDefault="00696250" w:rsidP="00656CE9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</w:p>
                    <w:p w14:paraId="689DF9AC" w14:textId="16612320" w:rsidR="00696250" w:rsidRPr="002129B4" w:rsidRDefault="00696250" w:rsidP="004221FA">
                      <w:pPr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854EE1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Math: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NONE</w:t>
                      </w:r>
                    </w:p>
                    <w:p w14:paraId="22B9A97F" w14:textId="77777777" w:rsidR="00696250" w:rsidRPr="00854EE1" w:rsidRDefault="0069625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7A8384A" w14:textId="77777777" w:rsidR="00696250" w:rsidRDefault="00696250">
                      <w:pPr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</w:pPr>
                      <w:r w:rsidRPr="00854EE1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Science:</w:t>
                      </w:r>
                      <w:r w:rsidRPr="00854E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NONE</w:t>
                      </w:r>
                    </w:p>
                    <w:p w14:paraId="1B844FD8" w14:textId="77777777" w:rsidR="00696250" w:rsidRPr="00854EE1" w:rsidRDefault="0069625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3DF7C698" w14:textId="0F95025B" w:rsidR="00696250" w:rsidRDefault="0069625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54EE1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Social Studies:</w:t>
                      </w:r>
                      <w:r w:rsidRPr="00854E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4E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NONE </w:t>
                      </w:r>
                    </w:p>
                    <w:p w14:paraId="658A86BD" w14:textId="1E6B83AE" w:rsidR="00696250" w:rsidRDefault="0069625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5FF27B" w14:textId="4D8B6084" w:rsidR="00696250" w:rsidRPr="00854EE1" w:rsidRDefault="00696250" w:rsidP="00513F4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E9EA06" wp14:editId="44C3D367">
                            <wp:extent cx="1108001" cy="530916"/>
                            <wp:effectExtent l="19050" t="0" r="0" b="0"/>
                            <wp:docPr id="19" name="irc_mi" descr="http://bestclipartblog.com/clipart-pics/pencil-clip-art-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estclipartblog.com/clipart-pics/pencil-clip-art-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535" cy="531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AF60F0" wp14:editId="23B5EB5F">
                <wp:simplePos x="0" y="0"/>
                <wp:positionH relativeFrom="page">
                  <wp:posOffset>685800</wp:posOffset>
                </wp:positionH>
                <wp:positionV relativeFrom="page">
                  <wp:posOffset>522605</wp:posOffset>
                </wp:positionV>
                <wp:extent cx="6087110" cy="247650"/>
                <wp:effectExtent l="0" t="0" r="8890" b="0"/>
                <wp:wrapNone/>
                <wp:docPr id="3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C6747" w14:textId="77777777" w:rsidR="00696250" w:rsidRPr="00D502D3" w:rsidRDefault="00696250" w:rsidP="000D667A">
                            <w:pPr>
                              <w:pStyle w:val="PageTitleNumber"/>
                              <w:jc w:val="center"/>
                            </w:pPr>
                            <w:r>
                              <w:t>Miss McCurdy’s Classroom Newsletter   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F60F0" id="Text Box 125" o:spid="_x0000_s1045" type="#_x0000_t202" style="position:absolute;margin-left:54pt;margin-top:41.15pt;width:479.3pt;height:19.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" filled="f" stroked="f">
                <v:textbox style="mso-fit-shape-to-text:t" inset="0,0,0,0">
                  <w:txbxContent>
                    <w:p w14:paraId="468C6747" w14:textId="77777777" w:rsidR="00696250" w:rsidRPr="00D502D3" w:rsidRDefault="00696250" w:rsidP="000D667A">
                      <w:pPr>
                        <w:pStyle w:val="PageTitleNumber"/>
                        <w:jc w:val="center"/>
                      </w:pPr>
                      <w:r>
                        <w:t>Miss McCurdy’s Classroom Newsletter   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48C8EBF" wp14:editId="151361CC">
                <wp:simplePos x="0" y="0"/>
                <wp:positionH relativeFrom="column">
                  <wp:posOffset>-563880</wp:posOffset>
                </wp:positionH>
                <wp:positionV relativeFrom="paragraph">
                  <wp:posOffset>377825</wp:posOffset>
                </wp:positionV>
                <wp:extent cx="3078480" cy="410210"/>
                <wp:effectExtent l="0" t="0" r="0" b="0"/>
                <wp:wrapSquare wrapText="bothSides"/>
                <wp:docPr id="3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E6E3B" w14:textId="77777777" w:rsidR="00696250" w:rsidRPr="002853B2" w:rsidRDefault="00696250" w:rsidP="000C2ED6">
                            <w:pPr>
                              <w:pStyle w:val="Heading1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This Week’s Assignments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C8EBF" id="Text Box 452" o:spid="_x0000_s1046" type="#_x0000_t202" style="position:absolute;margin-left:-44.4pt;margin-top:29.75pt;width:242.4pt;height:32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" filled="f" stroked="f">
                <v:textbox style="mso-fit-shape-to-text:t">
                  <w:txbxContent>
                    <w:p w14:paraId="434E6E3B" w14:textId="77777777" w:rsidR="00696250" w:rsidRPr="002853B2" w:rsidRDefault="00696250" w:rsidP="000C2ED6">
                      <w:pPr>
                        <w:pStyle w:val="Heading1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This Week’s Assignments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ABE10B3" wp14:editId="239B9120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3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8AAB4C" w14:textId="77777777" w:rsidR="00696250" w:rsidRDefault="006962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E10B3" id="Text Box 292" o:spid="_x0000_s1047" type="#_x0000_t202" style="position:absolute;margin-left:54pt;margin-top:126pt;width:234pt;height:99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" filled="f" stroked="f">
                <v:textbox inset="0,0,0,0">
                  <w:txbxContent>
                    <w:p w14:paraId="7A8AAB4C" w14:textId="77777777" w:rsidR="00696250" w:rsidRDefault="00696250"/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04EF83" wp14:editId="221B2D14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80010" cy="177165"/>
                <wp:effectExtent l="0" t="0" r="0" b="0"/>
                <wp:wrapNone/>
                <wp:docPr id="3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6E8500" w14:textId="77777777" w:rsidR="00696250" w:rsidRPr="000877A4" w:rsidRDefault="00696250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EF83" id="Text Box 427" o:spid="_x0000_s1048" type="#_x0000_t202" style="position:absolute;margin-left:90pt;margin-top:414pt;width:6.3pt;height:13.95pt;z-index:251673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" filled="f" stroked="f">
                <v:textbox style="mso-fit-shape-to-text:t" inset="0,0,0,0">
                  <w:txbxContent>
                    <w:p w14:paraId="3F6E8500" w14:textId="77777777" w:rsidR="00696250" w:rsidRPr="000877A4" w:rsidRDefault="00696250"/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D2E2740" wp14:editId="079D1171">
                <wp:simplePos x="0" y="0"/>
                <wp:positionH relativeFrom="page">
                  <wp:posOffset>342900</wp:posOffset>
                </wp:positionH>
                <wp:positionV relativeFrom="page">
                  <wp:posOffset>459105</wp:posOffset>
                </wp:positionV>
                <wp:extent cx="7086600" cy="9027795"/>
                <wp:effectExtent l="0" t="0" r="19050" b="20955"/>
                <wp:wrapNone/>
                <wp:docPr id="2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29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576"/>
                          </a:xfrm>
                          <a:prstGeom prst="rect">
                            <a:avLst/>
                          </a:prstGeom>
                          <a:solidFill>
                            <a:srgbClr val="7FFFFF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93C6C" id="Group 405" o:spid="_x0000_s1026" style="position:absolute;margin-left:27pt;margin-top:36.15pt;width:558pt;height:710.85pt;z-index:251640320;mso-position-horizontal-relative:page;mso-position-vertical-relative:page" coordorigin="540,723" coordsize="1116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">
                <v:rect id="Rectangle 296" o:spid="_x0000_s1027" style="position:absolute;left:540;top:1080;width:11160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" filled="f" strokecolor="red" strokeweight="1.75pt">
                  <v:textbox inset="0,0,0,0"/>
                </v:rect>
                <v:rect id="Rectangle 123" o:spid="_x0000_s1028" style="position:absolute;left:1080;top:723;width:1008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" fillcolor="#7fffff" strokecolor="red" strokeweight="1.75pt"/>
                <w10:wrap anchorx="page" anchory="page"/>
              </v:group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1C4ADE3" wp14:editId="2FB2BFDE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7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7640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4ADE3" id="Text Box 152" o:spid="_x0000_s1049" type="#_x0000_t202" style="position:absolute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" filled="f" stroked="f">
                <v:textbox inset="0,0,0,0">
                  <w:txbxContent>
                    <w:p w14:paraId="771C7640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3211C2" wp14:editId="77777ABE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6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AA960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11C2" id="Text Box 156" o:spid="_x0000_s1050" type="#_x0000_t202" style="position:absolute;margin-left:201pt;margin-top:351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" filled="f" stroked="f">
                <v:textbox inset="0,0,0,0">
                  <w:txbxContent>
                    <w:p w14:paraId="5D6AA960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02A01C3" wp14:editId="3DACB5B9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1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D56A1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A01C3" id="Text Box 160" o:spid="_x0000_s1051" type="#_x0000_t202" style="position:absolute;margin-left:201pt;margin-top:604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" filled="f" stroked="f">
                <v:textbox inset="0,0,0,0">
                  <w:txbxContent>
                    <w:p w14:paraId="2DDD56A1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8AAD13" wp14:editId="25C446D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4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B5346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AD13" id="Text Box 164" o:spid="_x0000_s1052" type="#_x0000_t202" style="position:absolute;margin-left:43pt;margin-top:98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" filled="f" stroked="f">
                <v:textbox inset="0,0,0,0">
                  <w:txbxContent>
                    <w:p w14:paraId="057B5346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5F0D1E" wp14:editId="75DF38CA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3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13526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0D1E" id="Text Box 168" o:spid="_x0000_s1053" type="#_x0000_t202" style="position:absolute;margin-left:43.2pt;margin-top:451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" filled="f" stroked="f">
                <v:textbox inset="0,0,0,0">
                  <w:txbxContent>
                    <w:p w14:paraId="2D413526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6DA31F" wp14:editId="0F92998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8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98EB9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A31F" id="Text Box 172" o:spid="_x0000_s1054" type="#_x0000_t202" style="position:absolute;margin-left:200pt;margin-top:82.8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" filled="f" stroked="f">
                <v:textbox inset="0,0,0,0">
                  <w:txbxContent>
                    <w:p w14:paraId="68398EB9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AE9E3B" wp14:editId="06191C3A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4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E7AC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E9E3B" id="Text Box 176" o:spid="_x0000_s1055" type="#_x0000_t202" style="position:absolute;margin-left:198.2pt;margin-top:319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" filled="f" stroked="f">
                <v:textbox inset="0,0,0,0">
                  <w:txbxContent>
                    <w:p w14:paraId="48CBE7AC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198DFF" wp14:editId="0C5C8F6D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20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04CE8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8DFF" id="Text Box 180" o:spid="_x0000_s1056" type="#_x0000_t202" style="position:absolute;margin-left:199pt;margin-top:546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" filled="f" stroked="f">
                <v:textbox inset="0,0,0,0">
                  <w:txbxContent>
                    <w:p w14:paraId="3CB04CE8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6AE583" wp14:editId="55F6FE78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1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AB79B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AE583" id="Text Box 184" o:spid="_x0000_s1057" type="#_x0000_t202" style="position:absolute;margin-left:43pt;margin-top:9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" filled="f" stroked="f">
                <v:textbox inset="0,0,0,0">
                  <w:txbxContent>
                    <w:p w14:paraId="10DAB79B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EAB314" wp14:editId="7F8D326F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0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49161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B314" id="Text Box 188" o:spid="_x0000_s1058" type="#_x0000_t202" style="position:absolute;margin-left:42.2pt;margin-top:436.8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" filled="f" stroked="f">
                <v:textbox inset="0,0,0,0">
                  <w:txbxContent>
                    <w:p w14:paraId="0DA49161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F4E34E" wp14:editId="66D4BB4A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7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08D2A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4E34E" id="Text Box 220" o:spid="_x0000_s1059" type="#_x0000_t202" style="position:absolute;margin-left:200pt;margin-top:22pt;width:7.2pt;height:7.2pt;z-index:2516587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" filled="f" stroked="f">
                <v:textbox inset="0,0,0,0">
                  <w:txbxContent>
                    <w:p w14:paraId="65208D2A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919B01" wp14:editId="0A22068A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6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806A4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19B01" id="Text Box 224" o:spid="_x0000_s1060" type="#_x0000_t202" style="position:absolute;margin-left:201pt;margin-top:213.8pt;width:7.2pt;height:7.2pt;z-index:2516597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" filled="f" stroked="f">
                <v:textbox inset="0,0,0,0">
                  <w:txbxContent>
                    <w:p w14:paraId="6E5806A4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365F15" wp14:editId="56618AE3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5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62598" w14:textId="77777777" w:rsidR="00696250" w:rsidRDefault="0069625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5F15" id="Text Box 228" o:spid="_x0000_s1061" type="#_x0000_t202" style="position:absolute;margin-left:202pt;margin-top:362pt;width:7.2pt;height:7.2pt;z-index:2516618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" filled="f" stroked="f">
                <v:textbox inset="0,0,0,0">
                  <w:txbxContent>
                    <w:p w14:paraId="25562598" w14:textId="77777777" w:rsidR="00696250" w:rsidRDefault="00696250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1" layoutInCell="1" allowOverlap="1" wp14:anchorId="72E9CF48" wp14:editId="771A0D7D">
                <wp:simplePos x="0" y="0"/>
                <wp:positionH relativeFrom="character">
                  <wp:posOffset>-1143000</wp:posOffset>
                </wp:positionH>
                <wp:positionV relativeFrom="line">
                  <wp:posOffset>-685800</wp:posOffset>
                </wp:positionV>
                <wp:extent cx="4305935" cy="3859530"/>
                <wp:effectExtent l="0" t="0" r="0" b="7620"/>
                <wp:wrapNone/>
                <wp:docPr id="9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05935" cy="385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22B39" id="AutoShape 11" o:spid="_x0000_s1026" style="position:absolute;margin-left:-90pt;margin-top:-54pt;width:339.05pt;height:303.9pt;z-index:25163520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1" layoutInCell="1" allowOverlap="1" wp14:anchorId="411C1B73" wp14:editId="3D846B3F">
                <wp:simplePos x="0" y="0"/>
                <wp:positionH relativeFrom="character">
                  <wp:posOffset>-1143000</wp:posOffset>
                </wp:positionH>
                <wp:positionV relativeFrom="line">
                  <wp:posOffset>-685800</wp:posOffset>
                </wp:positionV>
                <wp:extent cx="4114800" cy="3083560"/>
                <wp:effectExtent l="0" t="0" r="0" b="2540"/>
                <wp:wrapNone/>
                <wp:docPr id="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14800" cy="308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9A8C4" id="AutoShape 7" o:spid="_x0000_s1026" style="position:absolute;margin-left:-90pt;margin-top:-54pt;width:324pt;height:242.8pt;z-index:25163315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  <w:r w:rsidR="00122EA3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1" layoutInCell="1" allowOverlap="1" wp14:anchorId="6D5913CA" wp14:editId="1C132D06">
                <wp:simplePos x="0" y="0"/>
                <wp:positionH relativeFrom="character">
                  <wp:posOffset>-1143000</wp:posOffset>
                </wp:positionH>
                <wp:positionV relativeFrom="line">
                  <wp:posOffset>-685800</wp:posOffset>
                </wp:positionV>
                <wp:extent cx="3806190" cy="2211705"/>
                <wp:effectExtent l="0" t="0" r="0" b="0"/>
                <wp:wrapNone/>
                <wp:docPr id="7" name="irc_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6190" cy="221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61E54" id="irc_mi" o:spid="_x0000_s1026" style="position:absolute;margin-left:-90pt;margin-top:-54pt;width:299.7pt;height:174.15pt;z-index:25163417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  <w:r w:rsidR="00F7174F">
        <w:rPr>
          <w:noProof/>
        </w:rPr>
        <w:t>A</w:t>
      </w:r>
      <w:r w:rsidR="0095055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BDE3E7" wp14:editId="26B3108E">
                <wp:simplePos x="0" y="0"/>
                <wp:positionH relativeFrom="page">
                  <wp:posOffset>521335</wp:posOffset>
                </wp:positionH>
                <wp:positionV relativeFrom="page">
                  <wp:posOffset>4290060</wp:posOffset>
                </wp:positionV>
                <wp:extent cx="3078480" cy="2141220"/>
                <wp:effectExtent l="0" t="0" r="7620" b="11430"/>
                <wp:wrapNone/>
                <wp:docPr id="4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14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C157B" w14:textId="3F8DACA5" w:rsidR="00696250" w:rsidRPr="003F0B71" w:rsidRDefault="003F0B71" w:rsidP="00E1145D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ind w:left="720" w:hanging="288"/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</w:pPr>
                            <w:r w:rsidRPr="003F0B71"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  <w:t xml:space="preserve">*In Reading/ELA, we began working on our Animal Research Projects.  </w:t>
                            </w:r>
                          </w:p>
                          <w:p w14:paraId="392505F7" w14:textId="0AA385DE" w:rsidR="003F0B71" w:rsidRPr="003F0B71" w:rsidRDefault="003F0B71" w:rsidP="00E1145D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ind w:left="720" w:hanging="288"/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</w:pPr>
                            <w:r w:rsidRPr="003F0B71"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  <w:t>*In Math, the students completed the Check in Test #5.  Also, they participated in the “Math Festival.”  Ask your child what they did.</w:t>
                            </w:r>
                          </w:p>
                          <w:p w14:paraId="3E5340CF" w14:textId="4CEEAE49" w:rsidR="003F0B71" w:rsidRPr="003F0B71" w:rsidRDefault="003F0B71" w:rsidP="00E1145D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ind w:left="720" w:hanging="288"/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</w:pPr>
                            <w:r w:rsidRPr="003F0B71"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  <w:t xml:space="preserve">* In Science, the students continued to learn about different habitats and their characteristics.  </w:t>
                            </w:r>
                          </w:p>
                          <w:p w14:paraId="7BA0FE7B" w14:textId="716BC72B" w:rsidR="003F0B71" w:rsidRPr="003F0B71" w:rsidRDefault="003F0B71" w:rsidP="00E1145D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ind w:left="720" w:hanging="288"/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</w:pPr>
                            <w:r w:rsidRPr="003F0B71"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  <w:t xml:space="preserve">*In Social Studies, the students learned what a community is and what makes it up. </w:t>
                            </w:r>
                          </w:p>
                          <w:p w14:paraId="276754E2" w14:textId="20462D22" w:rsidR="00696250" w:rsidRPr="00615BF4" w:rsidRDefault="00696250" w:rsidP="00306282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ind w:left="792"/>
                              <w:rPr>
                                <w:rFonts w:ascii="Comic Sans MS" w:hAnsi="Comic Sans MS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DE3E7" id="Text Box 305" o:spid="_x0000_s1062" type="#_x0000_t202" style="position:absolute;margin-left:41.05pt;margin-top:337.8pt;width:242.4pt;height:168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" filled="f" stroked="f">
                <v:textbox inset="0,0,0,0">
                  <w:txbxContent>
                    <w:p w14:paraId="0EAC157B" w14:textId="3F8DACA5" w:rsidR="00696250" w:rsidRPr="003F0B71" w:rsidRDefault="003F0B71" w:rsidP="00E1145D">
                      <w:pPr>
                        <w:pStyle w:val="List"/>
                        <w:numPr>
                          <w:ilvl w:val="0"/>
                          <w:numId w:val="0"/>
                        </w:numPr>
                        <w:ind w:left="720" w:hanging="288"/>
                        <w:rPr>
                          <w:rFonts w:ascii="Comic Sans MS" w:hAnsi="Comic Sans MS"/>
                          <w:sz w:val="18"/>
                          <w:szCs w:val="14"/>
                        </w:rPr>
                      </w:pPr>
                      <w:r w:rsidRPr="003F0B71">
                        <w:rPr>
                          <w:rFonts w:ascii="Comic Sans MS" w:hAnsi="Comic Sans MS"/>
                          <w:sz w:val="18"/>
                          <w:szCs w:val="14"/>
                        </w:rPr>
                        <w:t xml:space="preserve">*In Reading/ELA, we began working on our Animal Research Projects.  </w:t>
                      </w:r>
                    </w:p>
                    <w:p w14:paraId="392505F7" w14:textId="0AA385DE" w:rsidR="003F0B71" w:rsidRPr="003F0B71" w:rsidRDefault="003F0B71" w:rsidP="00E1145D">
                      <w:pPr>
                        <w:pStyle w:val="List"/>
                        <w:numPr>
                          <w:ilvl w:val="0"/>
                          <w:numId w:val="0"/>
                        </w:numPr>
                        <w:ind w:left="720" w:hanging="288"/>
                        <w:rPr>
                          <w:rFonts w:ascii="Comic Sans MS" w:hAnsi="Comic Sans MS"/>
                          <w:sz w:val="18"/>
                          <w:szCs w:val="14"/>
                        </w:rPr>
                      </w:pPr>
                      <w:r w:rsidRPr="003F0B71">
                        <w:rPr>
                          <w:rFonts w:ascii="Comic Sans MS" w:hAnsi="Comic Sans MS"/>
                          <w:sz w:val="18"/>
                          <w:szCs w:val="14"/>
                        </w:rPr>
                        <w:t>*In Math, the students completed the Check in Test #5.  Also, they participated in the “Math Festival.”  Ask your child what they did.</w:t>
                      </w:r>
                    </w:p>
                    <w:p w14:paraId="3E5340CF" w14:textId="4CEEAE49" w:rsidR="003F0B71" w:rsidRPr="003F0B71" w:rsidRDefault="003F0B71" w:rsidP="00E1145D">
                      <w:pPr>
                        <w:pStyle w:val="List"/>
                        <w:numPr>
                          <w:ilvl w:val="0"/>
                          <w:numId w:val="0"/>
                        </w:numPr>
                        <w:ind w:left="720" w:hanging="288"/>
                        <w:rPr>
                          <w:rFonts w:ascii="Comic Sans MS" w:hAnsi="Comic Sans MS"/>
                          <w:sz w:val="18"/>
                          <w:szCs w:val="14"/>
                        </w:rPr>
                      </w:pPr>
                      <w:r w:rsidRPr="003F0B71">
                        <w:rPr>
                          <w:rFonts w:ascii="Comic Sans MS" w:hAnsi="Comic Sans MS"/>
                          <w:sz w:val="18"/>
                          <w:szCs w:val="14"/>
                        </w:rPr>
                        <w:t xml:space="preserve">* In Science, the students continued to learn about different habitats and their characteristics.  </w:t>
                      </w:r>
                    </w:p>
                    <w:p w14:paraId="7BA0FE7B" w14:textId="716BC72B" w:rsidR="003F0B71" w:rsidRPr="003F0B71" w:rsidRDefault="003F0B71" w:rsidP="00E1145D">
                      <w:pPr>
                        <w:pStyle w:val="List"/>
                        <w:numPr>
                          <w:ilvl w:val="0"/>
                          <w:numId w:val="0"/>
                        </w:numPr>
                        <w:ind w:left="720" w:hanging="288"/>
                        <w:rPr>
                          <w:rFonts w:ascii="Comic Sans MS" w:hAnsi="Comic Sans MS"/>
                          <w:sz w:val="18"/>
                          <w:szCs w:val="14"/>
                        </w:rPr>
                      </w:pPr>
                      <w:r w:rsidRPr="003F0B71">
                        <w:rPr>
                          <w:rFonts w:ascii="Comic Sans MS" w:hAnsi="Comic Sans MS"/>
                          <w:sz w:val="18"/>
                          <w:szCs w:val="14"/>
                        </w:rPr>
                        <w:t xml:space="preserve">*In Social Studies, the students learned what a community is and what makes it up. </w:t>
                      </w:r>
                    </w:p>
                    <w:p w14:paraId="276754E2" w14:textId="20462D22" w:rsidR="00696250" w:rsidRPr="00615BF4" w:rsidRDefault="00696250" w:rsidP="00306282">
                      <w:pPr>
                        <w:pStyle w:val="List"/>
                        <w:numPr>
                          <w:ilvl w:val="0"/>
                          <w:numId w:val="0"/>
                        </w:numPr>
                        <w:ind w:left="792"/>
                        <w:rPr>
                          <w:rFonts w:ascii="Comic Sans MS" w:hAnsi="Comic Sans MS"/>
                          <w:sz w:val="18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48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258060C" wp14:editId="79212786">
                <wp:simplePos x="0" y="0"/>
                <wp:positionH relativeFrom="column">
                  <wp:posOffset>4922520</wp:posOffset>
                </wp:positionH>
                <wp:positionV relativeFrom="paragraph">
                  <wp:posOffset>638175</wp:posOffset>
                </wp:positionV>
                <wp:extent cx="1000125" cy="1097280"/>
                <wp:effectExtent l="0" t="0" r="9525" b="762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0389" w14:textId="4A7705FE" w:rsidR="00696250" w:rsidRDefault="00E114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DC59A" wp14:editId="7A6A1D18">
                                  <wp:extent cx="810680" cy="937260"/>
                                  <wp:effectExtent l="0" t="0" r="8890" b="0"/>
                                  <wp:docPr id="70" name="Picture 70" descr="Spring Clip Art Images - Free Download on Freep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pring Clip Art Images - Free Download on Freep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618" cy="94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060C" id="Text Box 69" o:spid="_x0000_s1063" type="#_x0000_t202" style="position:absolute;margin-left:387.6pt;margin-top:50.25pt;width:78.75pt;height:86.4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" fillcolor="white [3201]" stroked="f" strokeweight=".5pt">
                <v:textbox>
                  <w:txbxContent>
                    <w:p w14:paraId="236B0389" w14:textId="4A7705FE" w:rsidR="00696250" w:rsidRDefault="00E1145D">
                      <w:r>
                        <w:rPr>
                          <w:noProof/>
                        </w:rPr>
                        <w:drawing>
                          <wp:inline distT="0" distB="0" distL="0" distR="0" wp14:anchorId="532DC59A" wp14:editId="7A6A1D18">
                            <wp:extent cx="810680" cy="937260"/>
                            <wp:effectExtent l="0" t="0" r="8890" b="0"/>
                            <wp:docPr id="70" name="Picture 70" descr="Spring Clip Art Images - Free Download on Freepi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pring Clip Art Images - Free Download on Freepi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618" cy="94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5A9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FB61C3" wp14:editId="305DEE86">
                <wp:simplePos x="0" y="0"/>
                <wp:positionH relativeFrom="page">
                  <wp:posOffset>3848100</wp:posOffset>
                </wp:positionH>
                <wp:positionV relativeFrom="page">
                  <wp:posOffset>1181100</wp:posOffset>
                </wp:positionV>
                <wp:extent cx="3155315" cy="4055745"/>
                <wp:effectExtent l="0" t="0" r="6985" b="1905"/>
                <wp:wrapNone/>
                <wp:docPr id="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15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75301" w14:textId="7CD1FFE0" w:rsidR="00696250" w:rsidRDefault="00696250" w:rsidP="00E1145D">
                            <w:pPr>
                              <w:pStyle w:val="Weekday"/>
                              <w:rPr>
                                <w:rFonts w:ascii="Comic Sans MS" w:hAnsi="Comic Sans MS"/>
                                <w:szCs w:val="22"/>
                              </w:rPr>
                            </w:pPr>
                            <w:r w:rsidRPr="002F5D1D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Monday-</w:t>
                            </w:r>
                            <w:r w:rsidRPr="002F5D1D">
                              <w:rPr>
                                <w:rFonts w:ascii="Comic Sans MS" w:hAnsi="Comic Sans MS"/>
                                <w:szCs w:val="22"/>
                              </w:rPr>
                              <w:t xml:space="preserve"> </w:t>
                            </w:r>
                          </w:p>
                          <w:p w14:paraId="1F523F72" w14:textId="4C36E73D" w:rsidR="00E1145D" w:rsidRPr="00E1145D" w:rsidRDefault="00E1145D" w:rsidP="00E1145D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 w:rsidRPr="00E1145D">
                              <w:rPr>
                                <w:sz w:val="18"/>
                                <w:szCs w:val="18"/>
                              </w:rPr>
                              <w:t>NO SCHOOL FOR STUDENTS/</w:t>
                            </w:r>
                          </w:p>
                          <w:p w14:paraId="7151E16E" w14:textId="51E02137" w:rsidR="00E1145D" w:rsidRPr="00E1145D" w:rsidRDefault="00E1145D" w:rsidP="00E1145D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 w:rsidRPr="00E1145D">
                              <w:rPr>
                                <w:sz w:val="18"/>
                                <w:szCs w:val="18"/>
                              </w:rPr>
                              <w:t>STAFF</w:t>
                            </w:r>
                          </w:p>
                          <w:p w14:paraId="1E672B73" w14:textId="54BAC3A4" w:rsidR="00E1145D" w:rsidRPr="00E1145D" w:rsidRDefault="00E1145D" w:rsidP="00E1145D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 w:rsidRPr="00E1145D">
                              <w:rPr>
                                <w:sz w:val="18"/>
                                <w:szCs w:val="18"/>
                              </w:rPr>
                              <w:t>SPRING/EASTER BREAK</w:t>
                            </w:r>
                          </w:p>
                          <w:p w14:paraId="32D03747" w14:textId="77777777" w:rsidR="00696250" w:rsidRPr="00E1145D" w:rsidRDefault="00696250" w:rsidP="000B0477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F68AC4" w14:textId="77777777" w:rsidR="00E1145D" w:rsidRPr="00E1145D" w:rsidRDefault="00696250" w:rsidP="0033582F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Tuesday- </w:t>
                            </w:r>
                          </w:p>
                          <w:p w14:paraId="64822C5C" w14:textId="77777777" w:rsidR="00E1145D" w:rsidRPr="00E1145D" w:rsidRDefault="00E1145D" w:rsidP="0033582F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Earth Day! </w:t>
                            </w:r>
                          </w:p>
                          <w:p w14:paraId="5F26B1D0" w14:textId="3C9613CB" w:rsidR="00696250" w:rsidRPr="00E1145D" w:rsidRDefault="00E1145D" w:rsidP="0033582F">
                            <w:pPr>
                              <w:pStyle w:val="BodyText2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Schools Re-Open </w:t>
                            </w:r>
                          </w:p>
                          <w:p w14:paraId="075F10DA" w14:textId="085EAA79" w:rsidR="00696250" w:rsidRPr="00E1145D" w:rsidRDefault="00696250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Day </w:t>
                            </w:r>
                            <w:r w:rsidR="00E1145D"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0C358687" w14:textId="2B145007" w:rsidR="00696250" w:rsidRPr="00E1145D" w:rsidRDefault="00E1145D" w:rsidP="00664C91">
                            <w:pPr>
                              <w:pStyle w:val="BodyText2"/>
                              <w:rPr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sz w:val="16"/>
                                <w:szCs w:val="16"/>
                              </w:rPr>
                              <w:t xml:space="preserve">Regular Schedule </w:t>
                            </w:r>
                          </w:p>
                          <w:p w14:paraId="454ED5DD" w14:textId="6D1003D6" w:rsidR="00E1145D" w:rsidRPr="00E1145D" w:rsidRDefault="00E1145D" w:rsidP="00664C91">
                            <w:pPr>
                              <w:pStyle w:val="BodyText2"/>
                              <w:rPr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sz w:val="16"/>
                                <w:szCs w:val="16"/>
                              </w:rPr>
                              <w:t xml:space="preserve">Music </w:t>
                            </w:r>
                          </w:p>
                          <w:p w14:paraId="1A702101" w14:textId="77777777" w:rsidR="00E1145D" w:rsidRPr="00E1145D" w:rsidRDefault="00E1145D" w:rsidP="00664C91">
                            <w:pPr>
                              <w:pStyle w:val="BodyText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A00DAD" w14:textId="227E4CBA" w:rsidR="00696250" w:rsidRPr="00E1145D" w:rsidRDefault="00696250" w:rsidP="0033582F">
                            <w:pPr>
                              <w:pStyle w:val="BodyText2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Wednesday- </w:t>
                            </w:r>
                          </w:p>
                          <w:p w14:paraId="6E43CB85" w14:textId="0808B855" w:rsidR="00696250" w:rsidRPr="00E1145D" w:rsidRDefault="00696250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Day </w:t>
                            </w:r>
                            <w:r w:rsidR="00E1145D"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74CC2B82" w14:textId="0A93337A" w:rsidR="00696250" w:rsidRPr="00E1145D" w:rsidRDefault="00E1145D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Regular Schedule </w:t>
                            </w:r>
                          </w:p>
                          <w:p w14:paraId="4C2A814C" w14:textId="449857DD" w:rsidR="00E1145D" w:rsidRPr="00E1145D" w:rsidRDefault="00E1145D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Art</w:t>
                            </w:r>
                          </w:p>
                          <w:p w14:paraId="236FA1BD" w14:textId="77777777" w:rsidR="00E1145D" w:rsidRPr="00E1145D" w:rsidRDefault="00E1145D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7A9FC89" w14:textId="6C9059AD" w:rsidR="00696250" w:rsidRPr="00E1145D" w:rsidRDefault="00696250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Thursday-</w:t>
                            </w:r>
                          </w:p>
                          <w:p w14:paraId="78CD32C3" w14:textId="2F498976" w:rsidR="00E1145D" w:rsidRPr="00E1145D" w:rsidRDefault="00E1145D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Day 6 </w:t>
                            </w:r>
                          </w:p>
                          <w:p w14:paraId="62014C87" w14:textId="6297B23F" w:rsidR="00E1145D" w:rsidRPr="00E1145D" w:rsidRDefault="00E1145D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Regular Schedule</w:t>
                            </w:r>
                          </w:p>
                          <w:p w14:paraId="709E0D00" w14:textId="6EE043D6" w:rsidR="00E1145D" w:rsidRPr="00E1145D" w:rsidRDefault="00E1145D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Physical </w:t>
                            </w:r>
                            <w:proofErr w:type="gramStart"/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Education  *</w:t>
                            </w:r>
                            <w:proofErr w:type="gramEnd"/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Wear Tennis Shoes </w:t>
                            </w:r>
                          </w:p>
                          <w:p w14:paraId="1B73E7EE" w14:textId="77777777" w:rsidR="00696250" w:rsidRPr="00E1145D" w:rsidRDefault="00696250" w:rsidP="00664C91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974950C" w14:textId="4D9CA70D" w:rsidR="00696250" w:rsidRPr="00E1145D" w:rsidRDefault="00696250" w:rsidP="00E65EF9">
                            <w:pPr>
                              <w:pStyle w:val="BodyText2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Friday— </w:t>
                            </w:r>
                          </w:p>
                          <w:p w14:paraId="0DC18C2C" w14:textId="051427C3" w:rsidR="00E1145D" w:rsidRPr="00E1145D" w:rsidRDefault="00E1145D" w:rsidP="00E65EF9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Day 1</w:t>
                            </w:r>
                          </w:p>
                          <w:p w14:paraId="71461FA1" w14:textId="2125592C" w:rsidR="00E1145D" w:rsidRPr="00E1145D" w:rsidRDefault="00E1145D" w:rsidP="00E65EF9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Regular Schedule </w:t>
                            </w:r>
                          </w:p>
                          <w:p w14:paraId="30DAA22F" w14:textId="1D67A69C" w:rsidR="00E1145D" w:rsidRPr="00E1145D" w:rsidRDefault="00E1145D" w:rsidP="00E65EF9">
                            <w:pPr>
                              <w:pStyle w:val="BodyText2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1145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Foreign Language Class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61C3" id="Text Box 33" o:spid="_x0000_s1064" type="#_x0000_t202" style="position:absolute;margin-left:303pt;margin-top:93pt;width:248.45pt;height:319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" filled="f" stroked="f">
                <v:textbox inset="0,0,0,0">
                  <w:txbxContent>
                    <w:p w14:paraId="60775301" w14:textId="7CD1FFE0" w:rsidR="00696250" w:rsidRDefault="00696250" w:rsidP="00E1145D">
                      <w:pPr>
                        <w:pStyle w:val="Weekday"/>
                        <w:rPr>
                          <w:rFonts w:ascii="Comic Sans MS" w:hAnsi="Comic Sans MS"/>
                          <w:szCs w:val="22"/>
                        </w:rPr>
                      </w:pPr>
                      <w:r w:rsidRPr="002F5D1D">
                        <w:rPr>
                          <w:rFonts w:ascii="Comic Sans MS" w:hAnsi="Comic Sans MS"/>
                          <w:sz w:val="18"/>
                          <w:szCs w:val="20"/>
                        </w:rPr>
                        <w:t>Monday-</w:t>
                      </w:r>
                      <w:r w:rsidRPr="002F5D1D">
                        <w:rPr>
                          <w:rFonts w:ascii="Comic Sans MS" w:hAnsi="Comic Sans MS"/>
                          <w:szCs w:val="22"/>
                        </w:rPr>
                        <w:t xml:space="preserve"> </w:t>
                      </w:r>
                    </w:p>
                    <w:p w14:paraId="1F523F72" w14:textId="4C36E73D" w:rsidR="00E1145D" w:rsidRPr="00E1145D" w:rsidRDefault="00E1145D" w:rsidP="00E1145D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 w:rsidRPr="00E1145D">
                        <w:rPr>
                          <w:sz w:val="18"/>
                          <w:szCs w:val="18"/>
                        </w:rPr>
                        <w:t>NO SCHOOL FOR STUDENTS/</w:t>
                      </w:r>
                    </w:p>
                    <w:p w14:paraId="7151E16E" w14:textId="51E02137" w:rsidR="00E1145D" w:rsidRPr="00E1145D" w:rsidRDefault="00E1145D" w:rsidP="00E1145D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 w:rsidRPr="00E1145D">
                        <w:rPr>
                          <w:sz w:val="18"/>
                          <w:szCs w:val="18"/>
                        </w:rPr>
                        <w:t>STAFF</w:t>
                      </w:r>
                    </w:p>
                    <w:p w14:paraId="1E672B73" w14:textId="54BAC3A4" w:rsidR="00E1145D" w:rsidRPr="00E1145D" w:rsidRDefault="00E1145D" w:rsidP="00E1145D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 w:rsidRPr="00E1145D">
                        <w:rPr>
                          <w:sz w:val="18"/>
                          <w:szCs w:val="18"/>
                        </w:rPr>
                        <w:t>SPRING/EASTER BREAK</w:t>
                      </w:r>
                    </w:p>
                    <w:p w14:paraId="32D03747" w14:textId="77777777" w:rsidR="00696250" w:rsidRPr="00E1145D" w:rsidRDefault="00696250" w:rsidP="000B0477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</w:p>
                    <w:p w14:paraId="26F68AC4" w14:textId="77777777" w:rsidR="00E1145D" w:rsidRPr="00E1145D" w:rsidRDefault="00696250" w:rsidP="0033582F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Tuesday- </w:t>
                      </w:r>
                    </w:p>
                    <w:p w14:paraId="64822C5C" w14:textId="77777777" w:rsidR="00E1145D" w:rsidRPr="00E1145D" w:rsidRDefault="00E1145D" w:rsidP="0033582F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Earth Day! </w:t>
                      </w:r>
                    </w:p>
                    <w:p w14:paraId="5F26B1D0" w14:textId="3C9613CB" w:rsidR="00696250" w:rsidRPr="00E1145D" w:rsidRDefault="00E1145D" w:rsidP="0033582F">
                      <w:pPr>
                        <w:pStyle w:val="BodyText2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Schools Re-Open </w:t>
                      </w:r>
                    </w:p>
                    <w:p w14:paraId="075F10DA" w14:textId="085EAA79" w:rsidR="00696250" w:rsidRPr="00E1145D" w:rsidRDefault="00696250" w:rsidP="00664C91">
                      <w:pPr>
                        <w:pStyle w:val="BodyText2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Day </w:t>
                      </w:r>
                      <w:r w:rsidR="00E1145D"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>4</w:t>
                      </w:r>
                    </w:p>
                    <w:p w14:paraId="0C358687" w14:textId="2B145007" w:rsidR="00696250" w:rsidRPr="00E1145D" w:rsidRDefault="00E1145D" w:rsidP="00664C91">
                      <w:pPr>
                        <w:pStyle w:val="BodyText2"/>
                        <w:rPr>
                          <w:sz w:val="16"/>
                          <w:szCs w:val="16"/>
                        </w:rPr>
                      </w:pPr>
                      <w:r w:rsidRPr="00E1145D">
                        <w:rPr>
                          <w:sz w:val="16"/>
                          <w:szCs w:val="16"/>
                        </w:rPr>
                        <w:t xml:space="preserve">Regular Schedule </w:t>
                      </w:r>
                    </w:p>
                    <w:p w14:paraId="454ED5DD" w14:textId="6D1003D6" w:rsidR="00E1145D" w:rsidRPr="00E1145D" w:rsidRDefault="00E1145D" w:rsidP="00664C91">
                      <w:pPr>
                        <w:pStyle w:val="BodyText2"/>
                        <w:rPr>
                          <w:sz w:val="16"/>
                          <w:szCs w:val="16"/>
                        </w:rPr>
                      </w:pPr>
                      <w:r w:rsidRPr="00E1145D">
                        <w:rPr>
                          <w:sz w:val="16"/>
                          <w:szCs w:val="16"/>
                        </w:rPr>
                        <w:t xml:space="preserve">Music </w:t>
                      </w:r>
                    </w:p>
                    <w:p w14:paraId="1A702101" w14:textId="77777777" w:rsidR="00E1145D" w:rsidRPr="00E1145D" w:rsidRDefault="00E1145D" w:rsidP="00664C91">
                      <w:pPr>
                        <w:pStyle w:val="BodyText2"/>
                        <w:rPr>
                          <w:sz w:val="16"/>
                          <w:szCs w:val="16"/>
                        </w:rPr>
                      </w:pPr>
                    </w:p>
                    <w:p w14:paraId="10A00DAD" w14:textId="227E4CBA" w:rsidR="00696250" w:rsidRPr="00E1145D" w:rsidRDefault="00696250" w:rsidP="0033582F">
                      <w:pPr>
                        <w:pStyle w:val="BodyText2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Wednesday- </w:t>
                      </w:r>
                    </w:p>
                    <w:p w14:paraId="6E43CB85" w14:textId="0808B855" w:rsidR="00696250" w:rsidRPr="00E1145D" w:rsidRDefault="00696250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Day </w:t>
                      </w:r>
                      <w:r w:rsidR="00E1145D"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>5</w:t>
                      </w:r>
                    </w:p>
                    <w:p w14:paraId="74CC2B82" w14:textId="0A93337A" w:rsidR="00696250" w:rsidRPr="00E1145D" w:rsidRDefault="00E1145D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Regular Schedule </w:t>
                      </w:r>
                    </w:p>
                    <w:p w14:paraId="4C2A814C" w14:textId="449857DD" w:rsidR="00E1145D" w:rsidRPr="00E1145D" w:rsidRDefault="00E1145D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>Art</w:t>
                      </w:r>
                    </w:p>
                    <w:p w14:paraId="236FA1BD" w14:textId="77777777" w:rsidR="00E1145D" w:rsidRPr="00E1145D" w:rsidRDefault="00E1145D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7A9FC89" w14:textId="6C9059AD" w:rsidR="00696250" w:rsidRPr="00E1145D" w:rsidRDefault="00696250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>Thursday-</w:t>
                      </w:r>
                    </w:p>
                    <w:p w14:paraId="78CD32C3" w14:textId="2F498976" w:rsidR="00E1145D" w:rsidRPr="00E1145D" w:rsidRDefault="00E1145D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Day 6 </w:t>
                      </w:r>
                    </w:p>
                    <w:p w14:paraId="62014C87" w14:textId="6297B23F" w:rsidR="00E1145D" w:rsidRPr="00E1145D" w:rsidRDefault="00E1145D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>Regular Schedule</w:t>
                      </w:r>
                    </w:p>
                    <w:p w14:paraId="709E0D00" w14:textId="6EE043D6" w:rsidR="00E1145D" w:rsidRPr="00E1145D" w:rsidRDefault="00E1145D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Physical </w:t>
                      </w:r>
                      <w:proofErr w:type="gramStart"/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>Education  *</w:t>
                      </w:r>
                      <w:proofErr w:type="gramEnd"/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Wear Tennis Shoes </w:t>
                      </w:r>
                    </w:p>
                    <w:p w14:paraId="1B73E7EE" w14:textId="77777777" w:rsidR="00696250" w:rsidRPr="00E1145D" w:rsidRDefault="00696250" w:rsidP="00664C91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974950C" w14:textId="4D9CA70D" w:rsidR="00696250" w:rsidRPr="00E1145D" w:rsidRDefault="00696250" w:rsidP="00E65EF9">
                      <w:pPr>
                        <w:pStyle w:val="BodyText2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Friday— </w:t>
                      </w:r>
                    </w:p>
                    <w:p w14:paraId="0DC18C2C" w14:textId="051427C3" w:rsidR="00E1145D" w:rsidRPr="00E1145D" w:rsidRDefault="00E1145D" w:rsidP="00E65EF9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>Day 1</w:t>
                      </w:r>
                    </w:p>
                    <w:p w14:paraId="71461FA1" w14:textId="2125592C" w:rsidR="00E1145D" w:rsidRPr="00E1145D" w:rsidRDefault="00E1145D" w:rsidP="00E65EF9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Regular Schedule </w:t>
                      </w:r>
                    </w:p>
                    <w:p w14:paraId="30DAA22F" w14:textId="1D67A69C" w:rsidR="00E1145D" w:rsidRPr="00E1145D" w:rsidRDefault="00E1145D" w:rsidP="00E65EF9">
                      <w:pPr>
                        <w:pStyle w:val="BodyText2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1145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Foreign Language Class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F4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62B7BB6" wp14:editId="62701DC3">
                <wp:simplePos x="0" y="0"/>
                <wp:positionH relativeFrom="page">
                  <wp:posOffset>661035</wp:posOffset>
                </wp:positionH>
                <wp:positionV relativeFrom="page">
                  <wp:posOffset>3817620</wp:posOffset>
                </wp:positionV>
                <wp:extent cx="3025140" cy="419100"/>
                <wp:effectExtent l="0" t="0" r="3810" b="0"/>
                <wp:wrapNone/>
                <wp:docPr id="3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BF863" w14:textId="77777777" w:rsidR="00696250" w:rsidRPr="00456E19" w:rsidRDefault="00696250" w:rsidP="008551DB">
                            <w:pPr>
                              <w:pStyle w:val="Heading2"/>
                              <w:jc w:val="center"/>
                            </w:pPr>
                            <w:r>
                              <w:t xml:space="preserve">Second Grade Buzz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1ED7D" wp14:editId="24508A6F">
                                  <wp:extent cx="396082" cy="350875"/>
                                  <wp:effectExtent l="19050" t="0" r="0" b="0"/>
                                  <wp:docPr id="13" name="Picture 4" descr="C:\Documents and Settings\Administrator\Local Settings\Temporary Internet Files\Content.IE5\SJHPR24O\MC90035370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Administrator\Local Settings\Temporary Internet Files\Content.IE5\SJHPR24O\MC90035370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845" cy="353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7BB6" id="Text Box 304" o:spid="_x0000_s1065" type="#_x0000_t202" style="position:absolute;margin-left:52.05pt;margin-top:300.6pt;width:238.2pt;height:33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" filled="f" stroked="f">
                <v:textbox inset="0,0,0,0">
                  <w:txbxContent>
                    <w:p w14:paraId="40EBF863" w14:textId="77777777" w:rsidR="00696250" w:rsidRPr="00456E19" w:rsidRDefault="00696250" w:rsidP="008551DB">
                      <w:pPr>
                        <w:pStyle w:val="Heading2"/>
                        <w:jc w:val="center"/>
                      </w:pPr>
                      <w:r>
                        <w:t xml:space="preserve">Second Grade Buzz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91ED7D" wp14:editId="24508A6F">
                            <wp:extent cx="396082" cy="350875"/>
                            <wp:effectExtent l="19050" t="0" r="0" b="0"/>
                            <wp:docPr id="13" name="Picture 4" descr="C:\Documents and Settings\Administrator\Local Settings\Temporary Internet Files\Content.IE5\SJHPR24O\MC90035370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Administrator\Local Settings\Temporary Internet Files\Content.IE5\SJHPR24O\MC90035370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845" cy="353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052D">
        <w:rPr>
          <w:noProof/>
        </w:rPr>
        <w:t xml:space="preserve">lar </w:t>
      </w:r>
    </w:p>
    <w:sectPr w:rsidR="00C77775" w:rsidRPr="00C77775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1E540" w14:textId="77777777" w:rsidR="00696250" w:rsidRDefault="00696250">
      <w:r>
        <w:separator/>
      </w:r>
    </w:p>
  </w:endnote>
  <w:endnote w:type="continuationSeparator" w:id="0">
    <w:p w14:paraId="378EF268" w14:textId="77777777" w:rsidR="00696250" w:rsidRDefault="0069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7BF55" w14:textId="77777777" w:rsidR="00696250" w:rsidRDefault="00696250">
      <w:r>
        <w:separator/>
      </w:r>
    </w:p>
  </w:footnote>
  <w:footnote w:type="continuationSeparator" w:id="0">
    <w:p w14:paraId="7CAB3E0A" w14:textId="77777777" w:rsidR="00696250" w:rsidRDefault="00696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8128D0"/>
    <w:multiLevelType w:val="hybridMultilevel"/>
    <w:tmpl w:val="600C15A6"/>
    <w:lvl w:ilvl="0" w:tplc="BDA4E78A">
      <w:numFmt w:val="bullet"/>
      <w:lvlText w:val=""/>
      <w:lvlJc w:val="left"/>
      <w:pPr>
        <w:ind w:left="1152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2D8D44DC"/>
    <w:multiLevelType w:val="hybridMultilevel"/>
    <w:tmpl w:val="65004B7C"/>
    <w:lvl w:ilvl="0" w:tplc="12F20F9E"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30421F4D"/>
    <w:multiLevelType w:val="hybridMultilevel"/>
    <w:tmpl w:val="742052E8"/>
    <w:lvl w:ilvl="0" w:tplc="530E905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2B50E6"/>
    <w:multiLevelType w:val="hybridMultilevel"/>
    <w:tmpl w:val="AB80EF8E"/>
    <w:lvl w:ilvl="0" w:tplc="3AD20C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F2370"/>
    <w:multiLevelType w:val="hybridMultilevel"/>
    <w:tmpl w:val="344A84B2"/>
    <w:lvl w:ilvl="0" w:tplc="6CA43D9E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86B0B"/>
    <w:multiLevelType w:val="hybridMultilevel"/>
    <w:tmpl w:val="0366A374"/>
    <w:lvl w:ilvl="0" w:tplc="893C607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31D"/>
    <w:rsid w:val="0000046E"/>
    <w:rsid w:val="0000088E"/>
    <w:rsid w:val="00000F88"/>
    <w:rsid w:val="000012F7"/>
    <w:rsid w:val="00005482"/>
    <w:rsid w:val="0001066B"/>
    <w:rsid w:val="00010FF0"/>
    <w:rsid w:val="0001124B"/>
    <w:rsid w:val="000113F8"/>
    <w:rsid w:val="00011BBF"/>
    <w:rsid w:val="00014788"/>
    <w:rsid w:val="00015B88"/>
    <w:rsid w:val="00030C0C"/>
    <w:rsid w:val="00031137"/>
    <w:rsid w:val="000315F1"/>
    <w:rsid w:val="000328D3"/>
    <w:rsid w:val="00036590"/>
    <w:rsid w:val="00042581"/>
    <w:rsid w:val="00042D0D"/>
    <w:rsid w:val="00044C8A"/>
    <w:rsid w:val="00045D1B"/>
    <w:rsid w:val="00045FE3"/>
    <w:rsid w:val="00052F3D"/>
    <w:rsid w:val="00055841"/>
    <w:rsid w:val="00055BE6"/>
    <w:rsid w:val="000561C0"/>
    <w:rsid w:val="00056C79"/>
    <w:rsid w:val="000601D5"/>
    <w:rsid w:val="000676A6"/>
    <w:rsid w:val="00073DA8"/>
    <w:rsid w:val="00073FE5"/>
    <w:rsid w:val="0007766D"/>
    <w:rsid w:val="00077DF5"/>
    <w:rsid w:val="00081823"/>
    <w:rsid w:val="00081991"/>
    <w:rsid w:val="0008648D"/>
    <w:rsid w:val="00086A1A"/>
    <w:rsid w:val="00086D94"/>
    <w:rsid w:val="000877A4"/>
    <w:rsid w:val="00090D2C"/>
    <w:rsid w:val="00095150"/>
    <w:rsid w:val="000951DF"/>
    <w:rsid w:val="00095A15"/>
    <w:rsid w:val="000A2101"/>
    <w:rsid w:val="000B0065"/>
    <w:rsid w:val="000B0112"/>
    <w:rsid w:val="000B0477"/>
    <w:rsid w:val="000B0CB4"/>
    <w:rsid w:val="000B306E"/>
    <w:rsid w:val="000B7F05"/>
    <w:rsid w:val="000C163E"/>
    <w:rsid w:val="000C16A9"/>
    <w:rsid w:val="000C2002"/>
    <w:rsid w:val="000C2ED6"/>
    <w:rsid w:val="000C3E12"/>
    <w:rsid w:val="000C5D1A"/>
    <w:rsid w:val="000D4A34"/>
    <w:rsid w:val="000D5D3D"/>
    <w:rsid w:val="000D667A"/>
    <w:rsid w:val="000D7F6F"/>
    <w:rsid w:val="000E104F"/>
    <w:rsid w:val="000E32BD"/>
    <w:rsid w:val="000E3680"/>
    <w:rsid w:val="000F57FE"/>
    <w:rsid w:val="000F5F9A"/>
    <w:rsid w:val="000F656A"/>
    <w:rsid w:val="000F6884"/>
    <w:rsid w:val="001002CF"/>
    <w:rsid w:val="00111A0A"/>
    <w:rsid w:val="00112C40"/>
    <w:rsid w:val="00112E7D"/>
    <w:rsid w:val="0011567F"/>
    <w:rsid w:val="0011584A"/>
    <w:rsid w:val="00122786"/>
    <w:rsid w:val="00122EA3"/>
    <w:rsid w:val="00125122"/>
    <w:rsid w:val="0013144C"/>
    <w:rsid w:val="00136015"/>
    <w:rsid w:val="00136506"/>
    <w:rsid w:val="00144343"/>
    <w:rsid w:val="00144DA3"/>
    <w:rsid w:val="0014699E"/>
    <w:rsid w:val="001477FF"/>
    <w:rsid w:val="00152C65"/>
    <w:rsid w:val="00155019"/>
    <w:rsid w:val="0015603A"/>
    <w:rsid w:val="001613EC"/>
    <w:rsid w:val="00164D3F"/>
    <w:rsid w:val="0016690D"/>
    <w:rsid w:val="00167DD2"/>
    <w:rsid w:val="00167FD9"/>
    <w:rsid w:val="00170FF4"/>
    <w:rsid w:val="00173B2A"/>
    <w:rsid w:val="00173C8D"/>
    <w:rsid w:val="00174844"/>
    <w:rsid w:val="00180439"/>
    <w:rsid w:val="001844BF"/>
    <w:rsid w:val="00184C67"/>
    <w:rsid w:val="00186397"/>
    <w:rsid w:val="00187071"/>
    <w:rsid w:val="00187C42"/>
    <w:rsid w:val="00190839"/>
    <w:rsid w:val="00190D60"/>
    <w:rsid w:val="00191331"/>
    <w:rsid w:val="0019210B"/>
    <w:rsid w:val="00194765"/>
    <w:rsid w:val="00194854"/>
    <w:rsid w:val="0019637E"/>
    <w:rsid w:val="001A0E5C"/>
    <w:rsid w:val="001A1CAF"/>
    <w:rsid w:val="001A3C99"/>
    <w:rsid w:val="001B2D38"/>
    <w:rsid w:val="001B32F2"/>
    <w:rsid w:val="001B41CE"/>
    <w:rsid w:val="001C3829"/>
    <w:rsid w:val="001C40CF"/>
    <w:rsid w:val="001C4E87"/>
    <w:rsid w:val="001C6218"/>
    <w:rsid w:val="001D0ED5"/>
    <w:rsid w:val="001D1EB4"/>
    <w:rsid w:val="001E21ED"/>
    <w:rsid w:val="001E2F8A"/>
    <w:rsid w:val="001E48F7"/>
    <w:rsid w:val="001E5185"/>
    <w:rsid w:val="001F14A4"/>
    <w:rsid w:val="001F1783"/>
    <w:rsid w:val="001F1E8E"/>
    <w:rsid w:val="001F2BA6"/>
    <w:rsid w:val="001F383D"/>
    <w:rsid w:val="001F45E5"/>
    <w:rsid w:val="001F5E64"/>
    <w:rsid w:val="00202E12"/>
    <w:rsid w:val="00204766"/>
    <w:rsid w:val="00205B99"/>
    <w:rsid w:val="00206BE5"/>
    <w:rsid w:val="00211871"/>
    <w:rsid w:val="002129B4"/>
    <w:rsid w:val="00213512"/>
    <w:rsid w:val="00213DB3"/>
    <w:rsid w:val="00215570"/>
    <w:rsid w:val="0022143D"/>
    <w:rsid w:val="00221796"/>
    <w:rsid w:val="0022182D"/>
    <w:rsid w:val="00222136"/>
    <w:rsid w:val="00223241"/>
    <w:rsid w:val="00223248"/>
    <w:rsid w:val="00231EBE"/>
    <w:rsid w:val="00232CC8"/>
    <w:rsid w:val="00233FDE"/>
    <w:rsid w:val="00235ADD"/>
    <w:rsid w:val="00236358"/>
    <w:rsid w:val="00236458"/>
    <w:rsid w:val="002368BB"/>
    <w:rsid w:val="00236FD0"/>
    <w:rsid w:val="00247741"/>
    <w:rsid w:val="002507F3"/>
    <w:rsid w:val="00250DA4"/>
    <w:rsid w:val="002510FF"/>
    <w:rsid w:val="00251BF1"/>
    <w:rsid w:val="002568DA"/>
    <w:rsid w:val="002577D4"/>
    <w:rsid w:val="00257DA1"/>
    <w:rsid w:val="002617DA"/>
    <w:rsid w:val="00265A3A"/>
    <w:rsid w:val="00265CEB"/>
    <w:rsid w:val="002716B5"/>
    <w:rsid w:val="00271FB4"/>
    <w:rsid w:val="00272E00"/>
    <w:rsid w:val="00284F12"/>
    <w:rsid w:val="00286EBB"/>
    <w:rsid w:val="00290159"/>
    <w:rsid w:val="002903C0"/>
    <w:rsid w:val="0029146A"/>
    <w:rsid w:val="002934BF"/>
    <w:rsid w:val="00293BEA"/>
    <w:rsid w:val="00296475"/>
    <w:rsid w:val="002A2ED3"/>
    <w:rsid w:val="002A5D93"/>
    <w:rsid w:val="002B1A7E"/>
    <w:rsid w:val="002B1E02"/>
    <w:rsid w:val="002C08BC"/>
    <w:rsid w:val="002C260B"/>
    <w:rsid w:val="002C26BC"/>
    <w:rsid w:val="002C35F7"/>
    <w:rsid w:val="002C609F"/>
    <w:rsid w:val="002D0981"/>
    <w:rsid w:val="002D135A"/>
    <w:rsid w:val="002D2A31"/>
    <w:rsid w:val="002D2D8A"/>
    <w:rsid w:val="002D36C1"/>
    <w:rsid w:val="002D3CD0"/>
    <w:rsid w:val="002D79CC"/>
    <w:rsid w:val="002E073C"/>
    <w:rsid w:val="002E0BF1"/>
    <w:rsid w:val="002E2EE9"/>
    <w:rsid w:val="002E345D"/>
    <w:rsid w:val="002F0AEB"/>
    <w:rsid w:val="002F2023"/>
    <w:rsid w:val="002F4708"/>
    <w:rsid w:val="002F5031"/>
    <w:rsid w:val="002F5D1D"/>
    <w:rsid w:val="00300521"/>
    <w:rsid w:val="00306282"/>
    <w:rsid w:val="0031690E"/>
    <w:rsid w:val="00317278"/>
    <w:rsid w:val="00320BE7"/>
    <w:rsid w:val="00321B91"/>
    <w:rsid w:val="003254E6"/>
    <w:rsid w:val="0032659A"/>
    <w:rsid w:val="00327480"/>
    <w:rsid w:val="0033025F"/>
    <w:rsid w:val="0033188B"/>
    <w:rsid w:val="0033356B"/>
    <w:rsid w:val="0033582F"/>
    <w:rsid w:val="003372DF"/>
    <w:rsid w:val="00343B77"/>
    <w:rsid w:val="00344775"/>
    <w:rsid w:val="003449B9"/>
    <w:rsid w:val="0034740D"/>
    <w:rsid w:val="003474FE"/>
    <w:rsid w:val="00350640"/>
    <w:rsid w:val="00351AAC"/>
    <w:rsid w:val="00353C2D"/>
    <w:rsid w:val="00354171"/>
    <w:rsid w:val="00360798"/>
    <w:rsid w:val="003615A9"/>
    <w:rsid w:val="003679D4"/>
    <w:rsid w:val="00372D95"/>
    <w:rsid w:val="003736CE"/>
    <w:rsid w:val="003743CF"/>
    <w:rsid w:val="00374639"/>
    <w:rsid w:val="00375608"/>
    <w:rsid w:val="003763D1"/>
    <w:rsid w:val="00380282"/>
    <w:rsid w:val="00380835"/>
    <w:rsid w:val="00380B5D"/>
    <w:rsid w:val="00380C9F"/>
    <w:rsid w:val="00381128"/>
    <w:rsid w:val="0038190B"/>
    <w:rsid w:val="0038209D"/>
    <w:rsid w:val="00384A72"/>
    <w:rsid w:val="003864D4"/>
    <w:rsid w:val="0039389A"/>
    <w:rsid w:val="00394ED5"/>
    <w:rsid w:val="00395B50"/>
    <w:rsid w:val="003A3AA1"/>
    <w:rsid w:val="003A3E7D"/>
    <w:rsid w:val="003A44AF"/>
    <w:rsid w:val="003A4A42"/>
    <w:rsid w:val="003A6858"/>
    <w:rsid w:val="003A7B5B"/>
    <w:rsid w:val="003B0894"/>
    <w:rsid w:val="003B4FB2"/>
    <w:rsid w:val="003B7587"/>
    <w:rsid w:val="003B7B5B"/>
    <w:rsid w:val="003C0EED"/>
    <w:rsid w:val="003C1C93"/>
    <w:rsid w:val="003C2170"/>
    <w:rsid w:val="003C38AE"/>
    <w:rsid w:val="003C646A"/>
    <w:rsid w:val="003D00E9"/>
    <w:rsid w:val="003D1374"/>
    <w:rsid w:val="003D14D8"/>
    <w:rsid w:val="003D659F"/>
    <w:rsid w:val="003E0B50"/>
    <w:rsid w:val="003E0D4A"/>
    <w:rsid w:val="003E4B42"/>
    <w:rsid w:val="003F0B71"/>
    <w:rsid w:val="003F0FF3"/>
    <w:rsid w:val="003F3A2D"/>
    <w:rsid w:val="003F5435"/>
    <w:rsid w:val="004018A4"/>
    <w:rsid w:val="0040430B"/>
    <w:rsid w:val="004045B7"/>
    <w:rsid w:val="00407945"/>
    <w:rsid w:val="00410B5D"/>
    <w:rsid w:val="004121C0"/>
    <w:rsid w:val="0041379C"/>
    <w:rsid w:val="00414842"/>
    <w:rsid w:val="004153EB"/>
    <w:rsid w:val="004203BE"/>
    <w:rsid w:val="004221FA"/>
    <w:rsid w:val="00424D36"/>
    <w:rsid w:val="0042633C"/>
    <w:rsid w:val="00427E0A"/>
    <w:rsid w:val="0043045A"/>
    <w:rsid w:val="004316CE"/>
    <w:rsid w:val="00440B98"/>
    <w:rsid w:val="004433A9"/>
    <w:rsid w:val="00444043"/>
    <w:rsid w:val="00444A38"/>
    <w:rsid w:val="0044537A"/>
    <w:rsid w:val="00446EE3"/>
    <w:rsid w:val="00447C02"/>
    <w:rsid w:val="00450008"/>
    <w:rsid w:val="00451C11"/>
    <w:rsid w:val="00453D3E"/>
    <w:rsid w:val="00454164"/>
    <w:rsid w:val="00454958"/>
    <w:rsid w:val="00456E19"/>
    <w:rsid w:val="004629DF"/>
    <w:rsid w:val="004645A1"/>
    <w:rsid w:val="0046703C"/>
    <w:rsid w:val="0047398F"/>
    <w:rsid w:val="00475BA8"/>
    <w:rsid w:val="00475D5A"/>
    <w:rsid w:val="0048007A"/>
    <w:rsid w:val="00483AF0"/>
    <w:rsid w:val="00484B06"/>
    <w:rsid w:val="004877DC"/>
    <w:rsid w:val="004934FB"/>
    <w:rsid w:val="0049792F"/>
    <w:rsid w:val="004A77A8"/>
    <w:rsid w:val="004B0B8E"/>
    <w:rsid w:val="004B152A"/>
    <w:rsid w:val="004B1713"/>
    <w:rsid w:val="004B2483"/>
    <w:rsid w:val="004B2E97"/>
    <w:rsid w:val="004B323B"/>
    <w:rsid w:val="004B7B5D"/>
    <w:rsid w:val="004C0196"/>
    <w:rsid w:val="004C1F24"/>
    <w:rsid w:val="004C1FC0"/>
    <w:rsid w:val="004C2893"/>
    <w:rsid w:val="004C380E"/>
    <w:rsid w:val="004C66C4"/>
    <w:rsid w:val="004C702F"/>
    <w:rsid w:val="004C7189"/>
    <w:rsid w:val="004C787F"/>
    <w:rsid w:val="004D2B57"/>
    <w:rsid w:val="004D7095"/>
    <w:rsid w:val="004E07DE"/>
    <w:rsid w:val="004E2D2E"/>
    <w:rsid w:val="004E2D3E"/>
    <w:rsid w:val="004E779D"/>
    <w:rsid w:val="004F01C4"/>
    <w:rsid w:val="004F45CE"/>
    <w:rsid w:val="004F4D8B"/>
    <w:rsid w:val="004F58E9"/>
    <w:rsid w:val="004F5B7B"/>
    <w:rsid w:val="004F716F"/>
    <w:rsid w:val="00500EB7"/>
    <w:rsid w:val="005037C3"/>
    <w:rsid w:val="005057B5"/>
    <w:rsid w:val="00510CD5"/>
    <w:rsid w:val="00513F47"/>
    <w:rsid w:val="00514FCF"/>
    <w:rsid w:val="00516F08"/>
    <w:rsid w:val="005212FB"/>
    <w:rsid w:val="00522809"/>
    <w:rsid w:val="00523ABD"/>
    <w:rsid w:val="00524BBD"/>
    <w:rsid w:val="005261A3"/>
    <w:rsid w:val="0053035D"/>
    <w:rsid w:val="00530AF1"/>
    <w:rsid w:val="00530FE2"/>
    <w:rsid w:val="00536D10"/>
    <w:rsid w:val="0053779B"/>
    <w:rsid w:val="005426C3"/>
    <w:rsid w:val="00547706"/>
    <w:rsid w:val="005500BC"/>
    <w:rsid w:val="005502D4"/>
    <w:rsid w:val="005506E3"/>
    <w:rsid w:val="005518C1"/>
    <w:rsid w:val="00553A5B"/>
    <w:rsid w:val="00555EEC"/>
    <w:rsid w:val="00556EAC"/>
    <w:rsid w:val="005577F7"/>
    <w:rsid w:val="00570BD3"/>
    <w:rsid w:val="005717EE"/>
    <w:rsid w:val="00581AAD"/>
    <w:rsid w:val="00581B02"/>
    <w:rsid w:val="005848F0"/>
    <w:rsid w:val="00590D4B"/>
    <w:rsid w:val="00591561"/>
    <w:rsid w:val="00593D63"/>
    <w:rsid w:val="005952D8"/>
    <w:rsid w:val="00595DDE"/>
    <w:rsid w:val="0059690B"/>
    <w:rsid w:val="00597FA2"/>
    <w:rsid w:val="005A0193"/>
    <w:rsid w:val="005A0A68"/>
    <w:rsid w:val="005A22C0"/>
    <w:rsid w:val="005A7521"/>
    <w:rsid w:val="005B4F56"/>
    <w:rsid w:val="005B6DF1"/>
    <w:rsid w:val="005B6FA3"/>
    <w:rsid w:val="005B7866"/>
    <w:rsid w:val="005C1581"/>
    <w:rsid w:val="005C2EAD"/>
    <w:rsid w:val="005C7925"/>
    <w:rsid w:val="005D2633"/>
    <w:rsid w:val="005D62A4"/>
    <w:rsid w:val="005D7181"/>
    <w:rsid w:val="005E1512"/>
    <w:rsid w:val="005E20E8"/>
    <w:rsid w:val="005E310C"/>
    <w:rsid w:val="005E4EAA"/>
    <w:rsid w:val="005E5DBA"/>
    <w:rsid w:val="005F001C"/>
    <w:rsid w:val="005F2619"/>
    <w:rsid w:val="005F3EF0"/>
    <w:rsid w:val="005F6A0C"/>
    <w:rsid w:val="005F7F58"/>
    <w:rsid w:val="00605769"/>
    <w:rsid w:val="00615BF4"/>
    <w:rsid w:val="00625B6B"/>
    <w:rsid w:val="0062679B"/>
    <w:rsid w:val="00626E97"/>
    <w:rsid w:val="00627473"/>
    <w:rsid w:val="0063219F"/>
    <w:rsid w:val="00637801"/>
    <w:rsid w:val="00647FE7"/>
    <w:rsid w:val="00651F9C"/>
    <w:rsid w:val="00655483"/>
    <w:rsid w:val="00655833"/>
    <w:rsid w:val="00656CE9"/>
    <w:rsid w:val="00656D2E"/>
    <w:rsid w:val="00664C91"/>
    <w:rsid w:val="00671F6D"/>
    <w:rsid w:val="0067334E"/>
    <w:rsid w:val="0067475E"/>
    <w:rsid w:val="006802A9"/>
    <w:rsid w:val="00681C27"/>
    <w:rsid w:val="00685281"/>
    <w:rsid w:val="006852AF"/>
    <w:rsid w:val="00685F8D"/>
    <w:rsid w:val="00691CB4"/>
    <w:rsid w:val="00692C0F"/>
    <w:rsid w:val="00696250"/>
    <w:rsid w:val="00697008"/>
    <w:rsid w:val="0069799F"/>
    <w:rsid w:val="006A2D53"/>
    <w:rsid w:val="006A2F24"/>
    <w:rsid w:val="006A53C7"/>
    <w:rsid w:val="006A5698"/>
    <w:rsid w:val="006A584B"/>
    <w:rsid w:val="006A65B0"/>
    <w:rsid w:val="006B0D09"/>
    <w:rsid w:val="006B551D"/>
    <w:rsid w:val="006C0208"/>
    <w:rsid w:val="006C059A"/>
    <w:rsid w:val="006C063F"/>
    <w:rsid w:val="006C243E"/>
    <w:rsid w:val="006C52BB"/>
    <w:rsid w:val="006C6DC6"/>
    <w:rsid w:val="006D2C17"/>
    <w:rsid w:val="006D4A6D"/>
    <w:rsid w:val="006D64B2"/>
    <w:rsid w:val="006D6907"/>
    <w:rsid w:val="006E29F9"/>
    <w:rsid w:val="006E6859"/>
    <w:rsid w:val="006F2B0B"/>
    <w:rsid w:val="006F3378"/>
    <w:rsid w:val="006F69EC"/>
    <w:rsid w:val="00701254"/>
    <w:rsid w:val="007041E4"/>
    <w:rsid w:val="0070582E"/>
    <w:rsid w:val="0070786F"/>
    <w:rsid w:val="00710082"/>
    <w:rsid w:val="00712558"/>
    <w:rsid w:val="00713F30"/>
    <w:rsid w:val="007207D8"/>
    <w:rsid w:val="00721BFD"/>
    <w:rsid w:val="0072317C"/>
    <w:rsid w:val="00730D8F"/>
    <w:rsid w:val="0073191C"/>
    <w:rsid w:val="00732590"/>
    <w:rsid w:val="00733748"/>
    <w:rsid w:val="0073466F"/>
    <w:rsid w:val="00736C29"/>
    <w:rsid w:val="00741493"/>
    <w:rsid w:val="00742189"/>
    <w:rsid w:val="0074579F"/>
    <w:rsid w:val="0074597C"/>
    <w:rsid w:val="007475C7"/>
    <w:rsid w:val="007527B5"/>
    <w:rsid w:val="00754090"/>
    <w:rsid w:val="00756077"/>
    <w:rsid w:val="007641AD"/>
    <w:rsid w:val="0076441E"/>
    <w:rsid w:val="00765464"/>
    <w:rsid w:val="00766B59"/>
    <w:rsid w:val="00767555"/>
    <w:rsid w:val="00771379"/>
    <w:rsid w:val="00782EB2"/>
    <w:rsid w:val="00783675"/>
    <w:rsid w:val="00786BA8"/>
    <w:rsid w:val="00786D09"/>
    <w:rsid w:val="007946A0"/>
    <w:rsid w:val="007A1E2A"/>
    <w:rsid w:val="007A1F6F"/>
    <w:rsid w:val="007A3859"/>
    <w:rsid w:val="007A3A0E"/>
    <w:rsid w:val="007A4C2C"/>
    <w:rsid w:val="007A5EE8"/>
    <w:rsid w:val="007A6280"/>
    <w:rsid w:val="007A6666"/>
    <w:rsid w:val="007B2726"/>
    <w:rsid w:val="007B2BC2"/>
    <w:rsid w:val="007B3172"/>
    <w:rsid w:val="007B3B93"/>
    <w:rsid w:val="007C396B"/>
    <w:rsid w:val="007C3F32"/>
    <w:rsid w:val="007C5256"/>
    <w:rsid w:val="007C5D41"/>
    <w:rsid w:val="007D1059"/>
    <w:rsid w:val="007D138D"/>
    <w:rsid w:val="007D69AF"/>
    <w:rsid w:val="007D7F35"/>
    <w:rsid w:val="007E14B6"/>
    <w:rsid w:val="007E25D2"/>
    <w:rsid w:val="007E406A"/>
    <w:rsid w:val="007E5496"/>
    <w:rsid w:val="007E582D"/>
    <w:rsid w:val="007E701E"/>
    <w:rsid w:val="007F0FAA"/>
    <w:rsid w:val="007F360F"/>
    <w:rsid w:val="007F3FA8"/>
    <w:rsid w:val="00801018"/>
    <w:rsid w:val="008016DE"/>
    <w:rsid w:val="008042A1"/>
    <w:rsid w:val="00805DBA"/>
    <w:rsid w:val="0081186C"/>
    <w:rsid w:val="008131E6"/>
    <w:rsid w:val="0081343B"/>
    <w:rsid w:val="00815563"/>
    <w:rsid w:val="00816951"/>
    <w:rsid w:val="00820535"/>
    <w:rsid w:val="0082482A"/>
    <w:rsid w:val="00825C10"/>
    <w:rsid w:val="0083052D"/>
    <w:rsid w:val="008343C6"/>
    <w:rsid w:val="00835E85"/>
    <w:rsid w:val="008360ED"/>
    <w:rsid w:val="00840165"/>
    <w:rsid w:val="00841065"/>
    <w:rsid w:val="0084273F"/>
    <w:rsid w:val="0084651A"/>
    <w:rsid w:val="00851A42"/>
    <w:rsid w:val="00852988"/>
    <w:rsid w:val="00854EE1"/>
    <w:rsid w:val="008551DB"/>
    <w:rsid w:val="008561CA"/>
    <w:rsid w:val="00857891"/>
    <w:rsid w:val="00865B6C"/>
    <w:rsid w:val="00866ED5"/>
    <w:rsid w:val="008676E0"/>
    <w:rsid w:val="00870712"/>
    <w:rsid w:val="008719DD"/>
    <w:rsid w:val="00875281"/>
    <w:rsid w:val="008779FF"/>
    <w:rsid w:val="00880F21"/>
    <w:rsid w:val="00883C29"/>
    <w:rsid w:val="0089056D"/>
    <w:rsid w:val="00892B10"/>
    <w:rsid w:val="008979FF"/>
    <w:rsid w:val="008A0005"/>
    <w:rsid w:val="008A0B73"/>
    <w:rsid w:val="008A1606"/>
    <w:rsid w:val="008A3AE5"/>
    <w:rsid w:val="008A410F"/>
    <w:rsid w:val="008A6C71"/>
    <w:rsid w:val="008A78EA"/>
    <w:rsid w:val="008B10BF"/>
    <w:rsid w:val="008B3A78"/>
    <w:rsid w:val="008B536F"/>
    <w:rsid w:val="008C7FE0"/>
    <w:rsid w:val="008D21C3"/>
    <w:rsid w:val="008D3756"/>
    <w:rsid w:val="008D5A62"/>
    <w:rsid w:val="008D5F59"/>
    <w:rsid w:val="008D7C0D"/>
    <w:rsid w:val="008E02B2"/>
    <w:rsid w:val="008E14CF"/>
    <w:rsid w:val="008E26F7"/>
    <w:rsid w:val="008E32E1"/>
    <w:rsid w:val="008E34A0"/>
    <w:rsid w:val="008E7C92"/>
    <w:rsid w:val="008F07D0"/>
    <w:rsid w:val="008F1272"/>
    <w:rsid w:val="008F3A83"/>
    <w:rsid w:val="008F5648"/>
    <w:rsid w:val="008F66E7"/>
    <w:rsid w:val="0090052B"/>
    <w:rsid w:val="00902939"/>
    <w:rsid w:val="00904ECF"/>
    <w:rsid w:val="00905B55"/>
    <w:rsid w:val="0091225B"/>
    <w:rsid w:val="00912450"/>
    <w:rsid w:val="009151E1"/>
    <w:rsid w:val="0092182C"/>
    <w:rsid w:val="009243DC"/>
    <w:rsid w:val="00925343"/>
    <w:rsid w:val="00925E04"/>
    <w:rsid w:val="0093288C"/>
    <w:rsid w:val="00933BD5"/>
    <w:rsid w:val="00934740"/>
    <w:rsid w:val="00934C48"/>
    <w:rsid w:val="00940F18"/>
    <w:rsid w:val="0094155C"/>
    <w:rsid w:val="009429B8"/>
    <w:rsid w:val="00944813"/>
    <w:rsid w:val="00950550"/>
    <w:rsid w:val="009509F4"/>
    <w:rsid w:val="009532CD"/>
    <w:rsid w:val="0095486E"/>
    <w:rsid w:val="009638DB"/>
    <w:rsid w:val="00967E24"/>
    <w:rsid w:val="0097084D"/>
    <w:rsid w:val="00971AE5"/>
    <w:rsid w:val="00971F8F"/>
    <w:rsid w:val="00973414"/>
    <w:rsid w:val="00973946"/>
    <w:rsid w:val="0097397D"/>
    <w:rsid w:val="00982AE1"/>
    <w:rsid w:val="00983828"/>
    <w:rsid w:val="0099012F"/>
    <w:rsid w:val="009910E6"/>
    <w:rsid w:val="009916DB"/>
    <w:rsid w:val="00991F31"/>
    <w:rsid w:val="009939F1"/>
    <w:rsid w:val="00994DCC"/>
    <w:rsid w:val="00995B2F"/>
    <w:rsid w:val="00996EB6"/>
    <w:rsid w:val="009A06D3"/>
    <w:rsid w:val="009A0A26"/>
    <w:rsid w:val="009A1391"/>
    <w:rsid w:val="009A174D"/>
    <w:rsid w:val="009A266F"/>
    <w:rsid w:val="009A3B50"/>
    <w:rsid w:val="009A7254"/>
    <w:rsid w:val="009B0B05"/>
    <w:rsid w:val="009B0CA1"/>
    <w:rsid w:val="009B425B"/>
    <w:rsid w:val="009C0076"/>
    <w:rsid w:val="009C0E82"/>
    <w:rsid w:val="009C1AB1"/>
    <w:rsid w:val="009C2985"/>
    <w:rsid w:val="009C438E"/>
    <w:rsid w:val="009C638D"/>
    <w:rsid w:val="009D21F1"/>
    <w:rsid w:val="009D56F6"/>
    <w:rsid w:val="009E0062"/>
    <w:rsid w:val="009E07F0"/>
    <w:rsid w:val="009E08FE"/>
    <w:rsid w:val="009E1589"/>
    <w:rsid w:val="009E302F"/>
    <w:rsid w:val="009E4798"/>
    <w:rsid w:val="009F08D6"/>
    <w:rsid w:val="009F2C50"/>
    <w:rsid w:val="009F5DE9"/>
    <w:rsid w:val="009F6634"/>
    <w:rsid w:val="00A01F2D"/>
    <w:rsid w:val="00A06348"/>
    <w:rsid w:val="00A0715B"/>
    <w:rsid w:val="00A14581"/>
    <w:rsid w:val="00A14AA4"/>
    <w:rsid w:val="00A172B8"/>
    <w:rsid w:val="00A21422"/>
    <w:rsid w:val="00A22268"/>
    <w:rsid w:val="00A24C5F"/>
    <w:rsid w:val="00A25DF9"/>
    <w:rsid w:val="00A3031D"/>
    <w:rsid w:val="00A3453A"/>
    <w:rsid w:val="00A363A9"/>
    <w:rsid w:val="00A36430"/>
    <w:rsid w:val="00A37A39"/>
    <w:rsid w:val="00A4184D"/>
    <w:rsid w:val="00A420CD"/>
    <w:rsid w:val="00A5214A"/>
    <w:rsid w:val="00A529AD"/>
    <w:rsid w:val="00A574D1"/>
    <w:rsid w:val="00A577A6"/>
    <w:rsid w:val="00A650CE"/>
    <w:rsid w:val="00A65B31"/>
    <w:rsid w:val="00A66513"/>
    <w:rsid w:val="00A72C57"/>
    <w:rsid w:val="00A7396B"/>
    <w:rsid w:val="00A76098"/>
    <w:rsid w:val="00A8223B"/>
    <w:rsid w:val="00A842F7"/>
    <w:rsid w:val="00A843A1"/>
    <w:rsid w:val="00A84FC5"/>
    <w:rsid w:val="00A85575"/>
    <w:rsid w:val="00A875C1"/>
    <w:rsid w:val="00A90717"/>
    <w:rsid w:val="00A9094F"/>
    <w:rsid w:val="00A93463"/>
    <w:rsid w:val="00A949F6"/>
    <w:rsid w:val="00A95A9B"/>
    <w:rsid w:val="00A97906"/>
    <w:rsid w:val="00AA0419"/>
    <w:rsid w:val="00AA15E6"/>
    <w:rsid w:val="00AA36F7"/>
    <w:rsid w:val="00AB0592"/>
    <w:rsid w:val="00AB13E0"/>
    <w:rsid w:val="00AB1CBC"/>
    <w:rsid w:val="00AB34C4"/>
    <w:rsid w:val="00AB4FAF"/>
    <w:rsid w:val="00AB57D2"/>
    <w:rsid w:val="00AB7362"/>
    <w:rsid w:val="00AC3FF1"/>
    <w:rsid w:val="00AC4734"/>
    <w:rsid w:val="00AC55A7"/>
    <w:rsid w:val="00AC57C0"/>
    <w:rsid w:val="00AC6A18"/>
    <w:rsid w:val="00AD148A"/>
    <w:rsid w:val="00AD401D"/>
    <w:rsid w:val="00AD5C28"/>
    <w:rsid w:val="00AD7750"/>
    <w:rsid w:val="00AE44B3"/>
    <w:rsid w:val="00AE5663"/>
    <w:rsid w:val="00AF02CC"/>
    <w:rsid w:val="00AF21E7"/>
    <w:rsid w:val="00AF61AE"/>
    <w:rsid w:val="00AF654A"/>
    <w:rsid w:val="00B001EB"/>
    <w:rsid w:val="00B00C94"/>
    <w:rsid w:val="00B01E0F"/>
    <w:rsid w:val="00B04232"/>
    <w:rsid w:val="00B045BC"/>
    <w:rsid w:val="00B04E5E"/>
    <w:rsid w:val="00B055A1"/>
    <w:rsid w:val="00B0772F"/>
    <w:rsid w:val="00B11991"/>
    <w:rsid w:val="00B16E2F"/>
    <w:rsid w:val="00B21244"/>
    <w:rsid w:val="00B23185"/>
    <w:rsid w:val="00B26C9D"/>
    <w:rsid w:val="00B27A36"/>
    <w:rsid w:val="00B325B9"/>
    <w:rsid w:val="00B34636"/>
    <w:rsid w:val="00B40709"/>
    <w:rsid w:val="00B40C55"/>
    <w:rsid w:val="00B43A6C"/>
    <w:rsid w:val="00B44765"/>
    <w:rsid w:val="00B449D0"/>
    <w:rsid w:val="00B503F9"/>
    <w:rsid w:val="00B518B6"/>
    <w:rsid w:val="00B52D74"/>
    <w:rsid w:val="00B55990"/>
    <w:rsid w:val="00B62ACF"/>
    <w:rsid w:val="00B71647"/>
    <w:rsid w:val="00B71E36"/>
    <w:rsid w:val="00B73425"/>
    <w:rsid w:val="00B73855"/>
    <w:rsid w:val="00B73A36"/>
    <w:rsid w:val="00B741FD"/>
    <w:rsid w:val="00B74573"/>
    <w:rsid w:val="00B80288"/>
    <w:rsid w:val="00B87080"/>
    <w:rsid w:val="00B8793F"/>
    <w:rsid w:val="00B879AB"/>
    <w:rsid w:val="00B87FC2"/>
    <w:rsid w:val="00B93F37"/>
    <w:rsid w:val="00B94C85"/>
    <w:rsid w:val="00B951C5"/>
    <w:rsid w:val="00BA396A"/>
    <w:rsid w:val="00BA7E32"/>
    <w:rsid w:val="00BB071B"/>
    <w:rsid w:val="00BB2E1E"/>
    <w:rsid w:val="00BB60E8"/>
    <w:rsid w:val="00BB650F"/>
    <w:rsid w:val="00BB757B"/>
    <w:rsid w:val="00BC11FE"/>
    <w:rsid w:val="00BC1E48"/>
    <w:rsid w:val="00BC67BF"/>
    <w:rsid w:val="00BD09AE"/>
    <w:rsid w:val="00BD0C88"/>
    <w:rsid w:val="00BD1DAC"/>
    <w:rsid w:val="00BD23EB"/>
    <w:rsid w:val="00BD3162"/>
    <w:rsid w:val="00BE1C44"/>
    <w:rsid w:val="00BE1F2F"/>
    <w:rsid w:val="00BE2F84"/>
    <w:rsid w:val="00BE3BEB"/>
    <w:rsid w:val="00BE52D8"/>
    <w:rsid w:val="00BF03CC"/>
    <w:rsid w:val="00BF2D11"/>
    <w:rsid w:val="00BF357B"/>
    <w:rsid w:val="00BF65E4"/>
    <w:rsid w:val="00BF7866"/>
    <w:rsid w:val="00C137D8"/>
    <w:rsid w:val="00C142A9"/>
    <w:rsid w:val="00C14738"/>
    <w:rsid w:val="00C15395"/>
    <w:rsid w:val="00C163E3"/>
    <w:rsid w:val="00C1656B"/>
    <w:rsid w:val="00C20280"/>
    <w:rsid w:val="00C218AB"/>
    <w:rsid w:val="00C2195E"/>
    <w:rsid w:val="00C249D9"/>
    <w:rsid w:val="00C25314"/>
    <w:rsid w:val="00C26529"/>
    <w:rsid w:val="00C3122D"/>
    <w:rsid w:val="00C370A3"/>
    <w:rsid w:val="00C37F59"/>
    <w:rsid w:val="00C42723"/>
    <w:rsid w:val="00C43CFB"/>
    <w:rsid w:val="00C44596"/>
    <w:rsid w:val="00C446BE"/>
    <w:rsid w:val="00C4578F"/>
    <w:rsid w:val="00C473C6"/>
    <w:rsid w:val="00C532B1"/>
    <w:rsid w:val="00C54BC7"/>
    <w:rsid w:val="00C55100"/>
    <w:rsid w:val="00C55FAA"/>
    <w:rsid w:val="00C5644B"/>
    <w:rsid w:val="00C633B8"/>
    <w:rsid w:val="00C6484C"/>
    <w:rsid w:val="00C661EE"/>
    <w:rsid w:val="00C7070C"/>
    <w:rsid w:val="00C71497"/>
    <w:rsid w:val="00C7401B"/>
    <w:rsid w:val="00C74B09"/>
    <w:rsid w:val="00C74D04"/>
    <w:rsid w:val="00C77775"/>
    <w:rsid w:val="00C802DB"/>
    <w:rsid w:val="00C80EC0"/>
    <w:rsid w:val="00C831F8"/>
    <w:rsid w:val="00C83579"/>
    <w:rsid w:val="00C869F3"/>
    <w:rsid w:val="00C96E14"/>
    <w:rsid w:val="00C97862"/>
    <w:rsid w:val="00CA0E29"/>
    <w:rsid w:val="00CA30D1"/>
    <w:rsid w:val="00CA40D5"/>
    <w:rsid w:val="00CA5898"/>
    <w:rsid w:val="00CA6FE0"/>
    <w:rsid w:val="00CB0251"/>
    <w:rsid w:val="00CB0497"/>
    <w:rsid w:val="00CB0B1A"/>
    <w:rsid w:val="00CC1225"/>
    <w:rsid w:val="00CC3F51"/>
    <w:rsid w:val="00CC53BB"/>
    <w:rsid w:val="00CD05B6"/>
    <w:rsid w:val="00CD082A"/>
    <w:rsid w:val="00CD0C1C"/>
    <w:rsid w:val="00CD4651"/>
    <w:rsid w:val="00CD4B90"/>
    <w:rsid w:val="00CE470C"/>
    <w:rsid w:val="00CE4743"/>
    <w:rsid w:val="00CE5D85"/>
    <w:rsid w:val="00CE6A69"/>
    <w:rsid w:val="00CE7A71"/>
    <w:rsid w:val="00CF1255"/>
    <w:rsid w:val="00CF17E1"/>
    <w:rsid w:val="00CF3010"/>
    <w:rsid w:val="00CF3D86"/>
    <w:rsid w:val="00CF40C9"/>
    <w:rsid w:val="00CF444B"/>
    <w:rsid w:val="00CF4F46"/>
    <w:rsid w:val="00CF684B"/>
    <w:rsid w:val="00D00FDD"/>
    <w:rsid w:val="00D026D5"/>
    <w:rsid w:val="00D0474E"/>
    <w:rsid w:val="00D05582"/>
    <w:rsid w:val="00D05AD9"/>
    <w:rsid w:val="00D069A9"/>
    <w:rsid w:val="00D06ABD"/>
    <w:rsid w:val="00D10130"/>
    <w:rsid w:val="00D12DA3"/>
    <w:rsid w:val="00D20793"/>
    <w:rsid w:val="00D2265C"/>
    <w:rsid w:val="00D22745"/>
    <w:rsid w:val="00D235E4"/>
    <w:rsid w:val="00D30C5C"/>
    <w:rsid w:val="00D33014"/>
    <w:rsid w:val="00D33A7A"/>
    <w:rsid w:val="00D3519B"/>
    <w:rsid w:val="00D35EF4"/>
    <w:rsid w:val="00D37D6A"/>
    <w:rsid w:val="00D431BD"/>
    <w:rsid w:val="00D43FCD"/>
    <w:rsid w:val="00D4541A"/>
    <w:rsid w:val="00D502D3"/>
    <w:rsid w:val="00D51128"/>
    <w:rsid w:val="00D53217"/>
    <w:rsid w:val="00D55625"/>
    <w:rsid w:val="00D579E1"/>
    <w:rsid w:val="00D618FE"/>
    <w:rsid w:val="00D64956"/>
    <w:rsid w:val="00D65AC0"/>
    <w:rsid w:val="00D6767A"/>
    <w:rsid w:val="00D71AF8"/>
    <w:rsid w:val="00D71D37"/>
    <w:rsid w:val="00D73506"/>
    <w:rsid w:val="00D7399C"/>
    <w:rsid w:val="00D74824"/>
    <w:rsid w:val="00D76B69"/>
    <w:rsid w:val="00D77E44"/>
    <w:rsid w:val="00D80E03"/>
    <w:rsid w:val="00D82C55"/>
    <w:rsid w:val="00D84558"/>
    <w:rsid w:val="00D87FC3"/>
    <w:rsid w:val="00D905FE"/>
    <w:rsid w:val="00D90610"/>
    <w:rsid w:val="00D90B8F"/>
    <w:rsid w:val="00D91B71"/>
    <w:rsid w:val="00D966BB"/>
    <w:rsid w:val="00D969D9"/>
    <w:rsid w:val="00DA35C1"/>
    <w:rsid w:val="00DA442F"/>
    <w:rsid w:val="00DA6F3A"/>
    <w:rsid w:val="00DA71C4"/>
    <w:rsid w:val="00DB1960"/>
    <w:rsid w:val="00DB1A6B"/>
    <w:rsid w:val="00DB2804"/>
    <w:rsid w:val="00DB3950"/>
    <w:rsid w:val="00DB7498"/>
    <w:rsid w:val="00DB7F1A"/>
    <w:rsid w:val="00DC0E50"/>
    <w:rsid w:val="00DC11B9"/>
    <w:rsid w:val="00DC140C"/>
    <w:rsid w:val="00DC2208"/>
    <w:rsid w:val="00DC35D6"/>
    <w:rsid w:val="00DC4317"/>
    <w:rsid w:val="00DC56B4"/>
    <w:rsid w:val="00DC59E3"/>
    <w:rsid w:val="00DD0CFE"/>
    <w:rsid w:val="00DD13C9"/>
    <w:rsid w:val="00DD4680"/>
    <w:rsid w:val="00DD62C5"/>
    <w:rsid w:val="00DE4ADF"/>
    <w:rsid w:val="00DE50F4"/>
    <w:rsid w:val="00DE68B8"/>
    <w:rsid w:val="00DF3CC2"/>
    <w:rsid w:val="00DF6112"/>
    <w:rsid w:val="00E00C22"/>
    <w:rsid w:val="00E00D45"/>
    <w:rsid w:val="00E01642"/>
    <w:rsid w:val="00E029A0"/>
    <w:rsid w:val="00E03C5A"/>
    <w:rsid w:val="00E07E33"/>
    <w:rsid w:val="00E1145D"/>
    <w:rsid w:val="00E12BBA"/>
    <w:rsid w:val="00E141CC"/>
    <w:rsid w:val="00E15001"/>
    <w:rsid w:val="00E15C65"/>
    <w:rsid w:val="00E2013D"/>
    <w:rsid w:val="00E21470"/>
    <w:rsid w:val="00E21B00"/>
    <w:rsid w:val="00E21E51"/>
    <w:rsid w:val="00E23F2F"/>
    <w:rsid w:val="00E247EF"/>
    <w:rsid w:val="00E26870"/>
    <w:rsid w:val="00E26A14"/>
    <w:rsid w:val="00E27243"/>
    <w:rsid w:val="00E27F88"/>
    <w:rsid w:val="00E33315"/>
    <w:rsid w:val="00E34729"/>
    <w:rsid w:val="00E40DB1"/>
    <w:rsid w:val="00E42016"/>
    <w:rsid w:val="00E42389"/>
    <w:rsid w:val="00E42811"/>
    <w:rsid w:val="00E42838"/>
    <w:rsid w:val="00E46323"/>
    <w:rsid w:val="00E46E88"/>
    <w:rsid w:val="00E53023"/>
    <w:rsid w:val="00E55851"/>
    <w:rsid w:val="00E55C41"/>
    <w:rsid w:val="00E60104"/>
    <w:rsid w:val="00E64301"/>
    <w:rsid w:val="00E65EF9"/>
    <w:rsid w:val="00E66187"/>
    <w:rsid w:val="00E6683B"/>
    <w:rsid w:val="00E6771A"/>
    <w:rsid w:val="00E7389D"/>
    <w:rsid w:val="00E747B5"/>
    <w:rsid w:val="00E750EC"/>
    <w:rsid w:val="00E762F8"/>
    <w:rsid w:val="00E76CCF"/>
    <w:rsid w:val="00E80577"/>
    <w:rsid w:val="00E86519"/>
    <w:rsid w:val="00E92518"/>
    <w:rsid w:val="00E935F3"/>
    <w:rsid w:val="00E948FA"/>
    <w:rsid w:val="00E96655"/>
    <w:rsid w:val="00E9724C"/>
    <w:rsid w:val="00E97DCF"/>
    <w:rsid w:val="00EA4436"/>
    <w:rsid w:val="00EA4C1B"/>
    <w:rsid w:val="00EA57E3"/>
    <w:rsid w:val="00EA7DD7"/>
    <w:rsid w:val="00EB10EA"/>
    <w:rsid w:val="00EB17F1"/>
    <w:rsid w:val="00EB21E9"/>
    <w:rsid w:val="00EB23D6"/>
    <w:rsid w:val="00EB5197"/>
    <w:rsid w:val="00EB51FB"/>
    <w:rsid w:val="00EB65B0"/>
    <w:rsid w:val="00EB65F5"/>
    <w:rsid w:val="00EC0364"/>
    <w:rsid w:val="00EC1915"/>
    <w:rsid w:val="00EC3FEA"/>
    <w:rsid w:val="00ED24D0"/>
    <w:rsid w:val="00ED2AA8"/>
    <w:rsid w:val="00ED43E0"/>
    <w:rsid w:val="00ED518B"/>
    <w:rsid w:val="00ED7EEE"/>
    <w:rsid w:val="00EE0838"/>
    <w:rsid w:val="00EE161A"/>
    <w:rsid w:val="00EE2E48"/>
    <w:rsid w:val="00EE533A"/>
    <w:rsid w:val="00EE6131"/>
    <w:rsid w:val="00EE72A9"/>
    <w:rsid w:val="00EF1F3D"/>
    <w:rsid w:val="00EF3C19"/>
    <w:rsid w:val="00EF465B"/>
    <w:rsid w:val="00EF67AA"/>
    <w:rsid w:val="00F03F2C"/>
    <w:rsid w:val="00F04678"/>
    <w:rsid w:val="00F11810"/>
    <w:rsid w:val="00F12BBF"/>
    <w:rsid w:val="00F12F72"/>
    <w:rsid w:val="00F165ED"/>
    <w:rsid w:val="00F16BFD"/>
    <w:rsid w:val="00F2295A"/>
    <w:rsid w:val="00F250C1"/>
    <w:rsid w:val="00F25337"/>
    <w:rsid w:val="00F27EB4"/>
    <w:rsid w:val="00F340E7"/>
    <w:rsid w:val="00F35392"/>
    <w:rsid w:val="00F36E14"/>
    <w:rsid w:val="00F41BEB"/>
    <w:rsid w:val="00F43A5F"/>
    <w:rsid w:val="00F43B53"/>
    <w:rsid w:val="00F43C69"/>
    <w:rsid w:val="00F45388"/>
    <w:rsid w:val="00F46A00"/>
    <w:rsid w:val="00F47E8B"/>
    <w:rsid w:val="00F51A97"/>
    <w:rsid w:val="00F53F5E"/>
    <w:rsid w:val="00F575C2"/>
    <w:rsid w:val="00F611A3"/>
    <w:rsid w:val="00F62A0D"/>
    <w:rsid w:val="00F658DB"/>
    <w:rsid w:val="00F6665B"/>
    <w:rsid w:val="00F669FC"/>
    <w:rsid w:val="00F70CC2"/>
    <w:rsid w:val="00F7174F"/>
    <w:rsid w:val="00F73A68"/>
    <w:rsid w:val="00F7747A"/>
    <w:rsid w:val="00F810D9"/>
    <w:rsid w:val="00F834F7"/>
    <w:rsid w:val="00F840C5"/>
    <w:rsid w:val="00F84D65"/>
    <w:rsid w:val="00F85585"/>
    <w:rsid w:val="00F85A5E"/>
    <w:rsid w:val="00F85B2C"/>
    <w:rsid w:val="00F86CBE"/>
    <w:rsid w:val="00F94894"/>
    <w:rsid w:val="00F971CD"/>
    <w:rsid w:val="00F97E76"/>
    <w:rsid w:val="00F97FBD"/>
    <w:rsid w:val="00FA0C55"/>
    <w:rsid w:val="00FA216C"/>
    <w:rsid w:val="00FA4F73"/>
    <w:rsid w:val="00FB0DA1"/>
    <w:rsid w:val="00FB17AC"/>
    <w:rsid w:val="00FB1EED"/>
    <w:rsid w:val="00FB2209"/>
    <w:rsid w:val="00FB2A8E"/>
    <w:rsid w:val="00FB3A9F"/>
    <w:rsid w:val="00FC3BB9"/>
    <w:rsid w:val="00FC50F1"/>
    <w:rsid w:val="00FC7D57"/>
    <w:rsid w:val="00FD14E1"/>
    <w:rsid w:val="00FD2A82"/>
    <w:rsid w:val="00FD5FB5"/>
    <w:rsid w:val="00FD6544"/>
    <w:rsid w:val="00FE0F2E"/>
    <w:rsid w:val="00FE1282"/>
    <w:rsid w:val="00FE1970"/>
    <w:rsid w:val="00FE3C0E"/>
    <w:rsid w:val="00FE4675"/>
    <w:rsid w:val="00FE4F26"/>
    <w:rsid w:val="00FF0BF9"/>
    <w:rsid w:val="00FF2ABF"/>
    <w:rsid w:val="00FF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4418E563"/>
  <w15:docId w15:val="{9883F16F-2CF1-4245-B880-E984DF607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152C65"/>
    <w:rPr>
      <w:i/>
      <w:iCs/>
    </w:rPr>
  </w:style>
  <w:style w:type="paragraph" w:styleId="ListParagraph">
    <w:name w:val="List Paragraph"/>
    <w:basedOn w:val="Normal"/>
    <w:uiPriority w:val="34"/>
    <w:qFormat/>
    <w:rsid w:val="009E00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3B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52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4404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css-1zcuf7">
    <w:name w:val="css-1zcuf7"/>
    <w:basedOn w:val="Normal"/>
    <w:rsid w:val="007E406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0C2002"/>
    <w:rPr>
      <w:i/>
      <w:iCs/>
    </w:rPr>
  </w:style>
  <w:style w:type="paragraph" w:styleId="NoSpacing">
    <w:name w:val="No Spacing"/>
    <w:uiPriority w:val="1"/>
    <w:qFormat/>
    <w:rsid w:val="00F810D9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9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3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17" Type="http://schemas.openxmlformats.org/officeDocument/2006/relationships/image" Target="media/image5.jpeg"/><Relationship Id="rId25" Type="http://schemas.openxmlformats.org/officeDocument/2006/relationships/image" Target="media/image8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image" Target="media/image7.emf"/><Relationship Id="rId29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10" Type="http://schemas.openxmlformats.org/officeDocument/2006/relationships/image" Target="media/image1.jpg"/><Relationship Id="rId19" Type="http://schemas.openxmlformats.org/officeDocument/2006/relationships/image" Target="media/image50.jpeg"/><Relationship Id="rId31" Type="http://schemas.openxmlformats.org/officeDocument/2006/relationships/image" Target="media/image1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9.jpeg"/><Relationship Id="rId30" Type="http://schemas.openxmlformats.org/officeDocument/2006/relationships/image" Target="media/image12.wmf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B1C334E5398243B3DD6CFA431E351B" ma:contentTypeVersion="16" ma:contentTypeDescription="Create a new document." ma:contentTypeScope="" ma:versionID="d3dca425dbfff2d7788b65393dbe9af3">
  <xsd:schema xmlns:xsd="http://www.w3.org/2001/XMLSchema" xmlns:xs="http://www.w3.org/2001/XMLSchema" xmlns:p="http://schemas.microsoft.com/office/2006/metadata/properties" xmlns:ns3="fd79b3e4-bd12-49a2-bf1b-e5b2a6b42991" xmlns:ns4="1f71297d-41ca-4ae0-9807-d089a8fc57e8" targetNamespace="http://schemas.microsoft.com/office/2006/metadata/properties" ma:root="true" ma:fieldsID="1e0adbdbc58504fa8e6d4c0368d6de13" ns3:_="" ns4:_="">
    <xsd:import namespace="fd79b3e4-bd12-49a2-bf1b-e5b2a6b42991"/>
    <xsd:import namespace="1f71297d-41ca-4ae0-9807-d089a8fc57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b3e4-bd12-49a2-bf1b-e5b2a6b42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1297d-41ca-4ae0-9807-d089a8fc57e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79b3e4-bd12-49a2-bf1b-e5b2a6b42991" xsi:nil="true"/>
  </documentManagement>
</p:properties>
</file>

<file path=customXml/itemProps1.xml><?xml version="1.0" encoding="utf-8"?>
<ds:datastoreItem xmlns:ds="http://schemas.openxmlformats.org/officeDocument/2006/customXml" ds:itemID="{BE49014F-D474-43F3-A59E-67E9E13EA2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0523C-4126-418A-AD86-A17ACC1DA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9b3e4-bd12-49a2-bf1b-e5b2a6b42991"/>
    <ds:schemaRef ds:uri="1f71297d-41ca-4ae0-9807-d089a8fc57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23FB9E-C909-4B13-ABF8-CF5AB56BEE8C}">
  <ds:schemaRefs>
    <ds:schemaRef ds:uri="http://schemas.microsoft.com/office/infopath/2007/PartnerControls"/>
    <ds:schemaRef ds:uri="http://purl.org/dc/terms/"/>
    <ds:schemaRef ds:uri="1f71297d-41ca-4ae0-9807-d089a8fc57e8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fd79b3e4-bd12-49a2-bf1b-e5b2a6b42991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3</TotalTime>
  <Pages>2</Pages>
  <Words>2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mccurdy</dc:creator>
  <cp:keywords/>
  <dc:description/>
  <cp:lastModifiedBy>Melissa Mccurdy</cp:lastModifiedBy>
  <cp:revision>2</cp:revision>
  <cp:lastPrinted>2025-04-04T15:25:00Z</cp:lastPrinted>
  <dcterms:created xsi:type="dcterms:W3CDTF">2025-04-10T18:52:00Z</dcterms:created>
  <dcterms:modified xsi:type="dcterms:W3CDTF">2025-04-10T18:52:00Z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  <property fmtid="{D5CDD505-2E9C-101B-9397-08002B2CF9AE}" pid="3" name="ContentTypeId">
    <vt:lpwstr>0x010100A2B1C334E5398243B3DD6CFA431E351B</vt:lpwstr>
  </property>
</Properties>
</file>